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55EFB" w14:textId="1F8EE7D9" w:rsidR="00A377C3" w:rsidRPr="00DF2961" w:rsidRDefault="00FB281D" w:rsidP="007B3C49">
      <w:pPr>
        <w:pStyle w:val="Heading1"/>
        <w:rPr>
          <w:rFonts w:cs="Arial"/>
        </w:rPr>
      </w:pPr>
      <w:r w:rsidRPr="00DF2961">
        <w:rPr>
          <w:rFonts w:cs="Arial"/>
        </w:rPr>
        <w:t xml:space="preserve">Draft </w:t>
      </w:r>
      <w:r w:rsidR="00A377C3" w:rsidRPr="00DF2961">
        <w:rPr>
          <w:rFonts w:cs="Arial"/>
        </w:rPr>
        <w:t>State Disability Inclusion Plan 2025–2029</w:t>
      </w:r>
    </w:p>
    <w:p w14:paraId="6B4232AD" w14:textId="43DB6D5D" w:rsidR="00151817" w:rsidRPr="00DF2961" w:rsidRDefault="003B7F68" w:rsidP="007B3C49">
      <w:pPr>
        <w:rPr>
          <w:rFonts w:cs="Arial"/>
        </w:rPr>
      </w:pPr>
      <w:r w:rsidRPr="00DF2961">
        <w:rPr>
          <w:rFonts w:cs="Arial"/>
        </w:rPr>
        <w:t xml:space="preserve">A text-only </w:t>
      </w:r>
      <w:r w:rsidR="00151817" w:rsidRPr="00DF2961">
        <w:rPr>
          <w:rFonts w:cs="Arial"/>
        </w:rPr>
        <w:t xml:space="preserve">Easy Read version </w:t>
      </w:r>
    </w:p>
    <w:p w14:paraId="2617C63C" w14:textId="4A97201E" w:rsidR="00582A0E" w:rsidRPr="00DF2961" w:rsidRDefault="00582A0E" w:rsidP="003B7F68">
      <w:pPr>
        <w:pStyle w:val="Heading2"/>
        <w:spacing w:before="600"/>
        <w:rPr>
          <w:rFonts w:cs="Arial"/>
        </w:rPr>
      </w:pPr>
      <w:bookmarkStart w:id="0" w:name="_Toc197959337"/>
      <w:bookmarkStart w:id="1" w:name="_Toc349720822"/>
      <w:bookmarkStart w:id="2" w:name="_Toc513644158"/>
      <w:r w:rsidRPr="00DF2961">
        <w:rPr>
          <w:rFonts w:cs="Arial"/>
        </w:rPr>
        <w:t>Acknowledgement of Count</w:t>
      </w:r>
      <w:r w:rsidR="00F73197" w:rsidRPr="00DF2961">
        <w:rPr>
          <w:rFonts w:cs="Arial"/>
        </w:rPr>
        <w:t>ry</w:t>
      </w:r>
      <w:bookmarkEnd w:id="0"/>
    </w:p>
    <w:p w14:paraId="6BB0A364" w14:textId="6C438040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Aboriginal and Torres Strait Islander peoples are the First Peoples of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Australia.</w:t>
      </w:r>
    </w:p>
    <w:p w14:paraId="72792C2F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They have always looked after Country.</w:t>
      </w:r>
    </w:p>
    <w:p w14:paraId="2DA106D4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Country means the land, water, sky and everything within them.</w:t>
      </w:r>
    </w:p>
    <w:p w14:paraId="158FC152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We respect the important connection that Aboriginal and Torres Strait Islander peoples have with Country.</w:t>
      </w:r>
      <w:r w:rsidRPr="00DF2961">
        <w:rPr>
          <w:rFonts w:cs="Arial"/>
          <w:noProof/>
        </w:rPr>
        <w:t xml:space="preserve"> </w:t>
      </w:r>
    </w:p>
    <w:p w14:paraId="46F81326" w14:textId="6F7F9DDB" w:rsidR="003B7F68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And we respect their Elders from the past and now.</w:t>
      </w:r>
    </w:p>
    <w:p w14:paraId="20E0EA0C" w14:textId="2B552F02" w:rsidR="007B3C49" w:rsidRPr="00DF2961" w:rsidRDefault="003B7F68" w:rsidP="003B7F68">
      <w:pPr>
        <w:spacing w:before="0" w:after="0" w:line="240" w:lineRule="auto"/>
        <w:rPr>
          <w:rFonts w:cs="Arial"/>
        </w:rPr>
      </w:pPr>
      <w:r w:rsidRPr="00DF2961">
        <w:rPr>
          <w:rFonts w:cs="Arial"/>
        </w:rPr>
        <w:br w:type="page"/>
      </w:r>
    </w:p>
    <w:p w14:paraId="659EFBA0" w14:textId="7ACD03CD" w:rsidR="00D97EAF" w:rsidRPr="00DF2961" w:rsidRDefault="00D97EAF" w:rsidP="003B7F68">
      <w:pPr>
        <w:pStyle w:val="Heading2"/>
        <w:spacing w:before="600"/>
        <w:rPr>
          <w:rFonts w:cs="Arial"/>
        </w:rPr>
      </w:pPr>
      <w:bookmarkStart w:id="3" w:name="_Toc197959338"/>
      <w:r w:rsidRPr="00DF2961">
        <w:rPr>
          <w:rFonts w:cs="Arial"/>
        </w:rPr>
        <w:t xml:space="preserve">How to use this </w:t>
      </w:r>
      <w:bookmarkStart w:id="4" w:name="document_format"/>
      <w:bookmarkEnd w:id="1"/>
      <w:bookmarkEnd w:id="2"/>
      <w:sdt>
        <w:sdtPr>
          <w:rPr>
            <w:rFonts w:cs="Arial"/>
          </w:rPr>
          <w:id w:val="-254214796"/>
          <w:placeholder>
            <w:docPart w:val="243016FDC26C4D57BE36D3F85612AEFA"/>
          </w:placeholder>
        </w:sdtPr>
        <w:sdtEndPr/>
        <w:sdtContent>
          <w:r w:rsidR="001E1B38" w:rsidRPr="00DF2961">
            <w:rPr>
              <w:rFonts w:cs="Arial"/>
            </w:rPr>
            <w:t>plan</w:t>
          </w:r>
        </w:sdtContent>
      </w:sdt>
      <w:bookmarkEnd w:id="4"/>
      <w:bookmarkEnd w:id="3"/>
    </w:p>
    <w:p w14:paraId="5744B1D0" w14:textId="47E2B7DC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We are the Government of South Australia Department of Human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Services. </w:t>
      </w:r>
    </w:p>
    <w:p w14:paraId="01665E3F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wrote this </w:t>
      </w:r>
      <w:r w:rsidRPr="00DF2961">
        <w:rPr>
          <w:rFonts w:cs="Arial"/>
          <w:highlight w:val="yellow"/>
        </w:rPr>
        <w:fldChar w:fldCharType="begin"/>
      </w:r>
      <w:r w:rsidRPr="00DF2961">
        <w:rPr>
          <w:rFonts w:cs="Arial"/>
        </w:rPr>
        <w:instrText xml:space="preserve"> REF document_format \h </w:instrText>
      </w:r>
      <w:r w:rsidRPr="00DF2961">
        <w:rPr>
          <w:rFonts w:cs="Arial"/>
          <w:highlight w:val="yellow"/>
        </w:rPr>
        <w:instrText xml:space="preserve"> \* MERGEFORMAT </w:instrText>
      </w:r>
      <w:r w:rsidRPr="00DF2961">
        <w:rPr>
          <w:rFonts w:cs="Arial"/>
          <w:highlight w:val="yellow"/>
        </w:rPr>
      </w:r>
      <w:r w:rsidRPr="00DF2961">
        <w:rPr>
          <w:rFonts w:cs="Arial"/>
          <w:highlight w:val="yellow"/>
        </w:rPr>
        <w:fldChar w:fldCharType="separate"/>
      </w:r>
      <w:sdt>
        <w:sdtPr>
          <w:rPr>
            <w:rFonts w:cs="Arial"/>
          </w:rPr>
          <w:id w:val="-1710485010"/>
          <w:placeholder>
            <w:docPart w:val="3222955B8A704E3387378D277BD5521F"/>
          </w:placeholder>
        </w:sdtPr>
        <w:sdtEndPr/>
        <w:sdtContent>
          <w:r w:rsidRPr="00DF2961">
            <w:rPr>
              <w:rFonts w:cs="Arial"/>
            </w:rPr>
            <w:t>plan</w:t>
          </w:r>
        </w:sdtContent>
      </w:sdt>
      <w:r w:rsidRPr="00DF2961">
        <w:rPr>
          <w:rFonts w:cs="Arial"/>
          <w:highlight w:val="yellow"/>
        </w:rPr>
        <w:fldChar w:fldCharType="end"/>
      </w:r>
      <w:r w:rsidRPr="00DF2961">
        <w:rPr>
          <w:rFonts w:cs="Arial"/>
        </w:rPr>
        <w:t>.</w:t>
      </w:r>
    </w:p>
    <w:p w14:paraId="4F3A36A8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 xml:space="preserve">We wrote some words in </w:t>
      </w:r>
      <w:r w:rsidRPr="00DF2961">
        <w:rPr>
          <w:rStyle w:val="Strong"/>
          <w:rFonts w:cs="Arial"/>
        </w:rPr>
        <w:t>bold</w:t>
      </w:r>
      <w:r w:rsidRPr="00DF2961">
        <w:rPr>
          <w:rFonts w:cs="Arial"/>
        </w:rPr>
        <w:t>.</w:t>
      </w:r>
    </w:p>
    <w:p w14:paraId="074FA57A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We explain what these words mean.</w:t>
      </w:r>
    </w:p>
    <w:p w14:paraId="158BDB1E" w14:textId="13709DC1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is also a list of these words on page </w:t>
      </w:r>
      <w:r w:rsidRPr="00DF2961">
        <w:rPr>
          <w:rFonts w:cs="Arial"/>
          <w:color w:val="2D4584"/>
          <w:u w:val="single"/>
        </w:rPr>
        <w:fldChar w:fldCharType="begin"/>
      </w:r>
      <w:r w:rsidRPr="00DF2961">
        <w:rPr>
          <w:rFonts w:cs="Arial"/>
          <w:color w:val="2D4584"/>
          <w:u w:val="single"/>
        </w:rPr>
        <w:instrText xml:space="preserve"> PAGEREF _Ref197603823 \h </w:instrText>
      </w:r>
      <w:r w:rsidRPr="00DF2961">
        <w:rPr>
          <w:rFonts w:cs="Arial"/>
          <w:color w:val="2D4584"/>
          <w:u w:val="single"/>
        </w:rPr>
      </w:r>
      <w:r w:rsidRPr="00DF2961">
        <w:rPr>
          <w:rFonts w:cs="Arial"/>
          <w:color w:val="2D4584"/>
          <w:u w:val="single"/>
        </w:rPr>
        <w:fldChar w:fldCharType="separate"/>
      </w:r>
      <w:r w:rsidR="003B7F68" w:rsidRPr="00DF2961">
        <w:rPr>
          <w:rFonts w:cs="Arial"/>
          <w:noProof/>
          <w:color w:val="2D4584"/>
          <w:u w:val="single"/>
        </w:rPr>
        <w:t>16</w:t>
      </w:r>
      <w:r w:rsidRPr="00DF2961">
        <w:rPr>
          <w:rFonts w:cs="Arial"/>
          <w:color w:val="2D4584"/>
          <w:u w:val="single"/>
        </w:rPr>
        <w:fldChar w:fldCharType="end"/>
      </w:r>
      <w:r w:rsidRPr="00DF2961">
        <w:rPr>
          <w:rFonts w:cs="Arial"/>
        </w:rPr>
        <w:t>.</w:t>
      </w:r>
    </w:p>
    <w:p w14:paraId="3161BE4E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>You can ask someone you trust for support to:</w:t>
      </w:r>
    </w:p>
    <w:p w14:paraId="0DCE76DA" w14:textId="77777777" w:rsidR="007B3C49" w:rsidRPr="00DF2961" w:rsidRDefault="007B3C49" w:rsidP="007B3C49">
      <w:pPr>
        <w:pStyle w:val="ListParagraph"/>
        <w:numPr>
          <w:ilvl w:val="0"/>
          <w:numId w:val="1"/>
        </w:numPr>
        <w:spacing w:after="120"/>
        <w:rPr>
          <w:rFonts w:cs="Arial"/>
        </w:rPr>
      </w:pPr>
      <w:r w:rsidRPr="00DF2961">
        <w:rPr>
          <w:rFonts w:cs="Arial"/>
        </w:rPr>
        <w:t xml:space="preserve">read this </w:t>
      </w:r>
      <w:r w:rsidRPr="00DF2961">
        <w:rPr>
          <w:rFonts w:cs="Arial"/>
          <w:highlight w:val="yellow"/>
        </w:rPr>
        <w:fldChar w:fldCharType="begin"/>
      </w:r>
      <w:r w:rsidRPr="00DF2961">
        <w:rPr>
          <w:rFonts w:cs="Arial"/>
        </w:rPr>
        <w:instrText xml:space="preserve"> REF document_format \h </w:instrText>
      </w:r>
      <w:r w:rsidRPr="00DF2961">
        <w:rPr>
          <w:rFonts w:cs="Arial"/>
          <w:highlight w:val="yellow"/>
        </w:rPr>
        <w:instrText xml:space="preserve"> \* MERGEFORMAT </w:instrText>
      </w:r>
      <w:r w:rsidRPr="00DF2961">
        <w:rPr>
          <w:rFonts w:cs="Arial"/>
          <w:highlight w:val="yellow"/>
        </w:rPr>
      </w:r>
      <w:r w:rsidRPr="00DF2961">
        <w:rPr>
          <w:rFonts w:cs="Arial"/>
          <w:highlight w:val="yellow"/>
        </w:rPr>
        <w:fldChar w:fldCharType="separate"/>
      </w:r>
      <w:sdt>
        <w:sdtPr>
          <w:rPr>
            <w:rFonts w:cs="Arial"/>
          </w:rPr>
          <w:id w:val="-1762984390"/>
          <w:placeholder>
            <w:docPart w:val="A1BC39CD7D264CFB95A98233C692A399"/>
          </w:placeholder>
        </w:sdtPr>
        <w:sdtEndPr/>
        <w:sdtContent>
          <w:r w:rsidRPr="00DF2961">
            <w:rPr>
              <w:rFonts w:cs="Arial"/>
            </w:rPr>
            <w:t>plan</w:t>
          </w:r>
        </w:sdtContent>
      </w:sdt>
      <w:r w:rsidRPr="00DF2961">
        <w:rPr>
          <w:rFonts w:cs="Arial"/>
          <w:highlight w:val="yellow"/>
        </w:rPr>
        <w:fldChar w:fldCharType="end"/>
      </w:r>
    </w:p>
    <w:p w14:paraId="44B24BBB" w14:textId="77777777" w:rsidR="007B3C49" w:rsidRPr="00DF2961" w:rsidRDefault="007B3C49" w:rsidP="007B3C49">
      <w:pPr>
        <w:pStyle w:val="ListParagraph"/>
        <w:spacing w:after="120"/>
        <w:ind w:left="720" w:hanging="360"/>
        <w:rPr>
          <w:rFonts w:cs="Arial"/>
        </w:rPr>
      </w:pPr>
      <w:r w:rsidRPr="00DF2961">
        <w:rPr>
          <w:rFonts w:cs="Arial"/>
        </w:rPr>
        <w:t>find more information.</w:t>
      </w:r>
    </w:p>
    <w:p w14:paraId="07102A2A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 xml:space="preserve">This is an Easy Read summary of another </w:t>
      </w:r>
      <w:r w:rsidRPr="00DF2961">
        <w:rPr>
          <w:rFonts w:cs="Arial"/>
          <w:highlight w:val="yellow"/>
        </w:rPr>
        <w:fldChar w:fldCharType="begin"/>
      </w:r>
      <w:r w:rsidRPr="00DF2961">
        <w:rPr>
          <w:rFonts w:cs="Arial"/>
        </w:rPr>
        <w:instrText xml:space="preserve"> REF document_format \h </w:instrText>
      </w:r>
      <w:r w:rsidRPr="00DF2961">
        <w:rPr>
          <w:rFonts w:cs="Arial"/>
          <w:highlight w:val="yellow"/>
        </w:rPr>
        <w:instrText xml:space="preserve"> \* MERGEFORMAT </w:instrText>
      </w:r>
      <w:r w:rsidRPr="00DF2961">
        <w:rPr>
          <w:rFonts w:cs="Arial"/>
          <w:highlight w:val="yellow"/>
        </w:rPr>
      </w:r>
      <w:r w:rsidRPr="00DF2961">
        <w:rPr>
          <w:rFonts w:cs="Arial"/>
          <w:highlight w:val="yellow"/>
        </w:rPr>
        <w:fldChar w:fldCharType="separate"/>
      </w:r>
      <w:sdt>
        <w:sdtPr>
          <w:rPr>
            <w:rFonts w:cs="Arial"/>
          </w:rPr>
          <w:id w:val="2144694931"/>
          <w:placeholder>
            <w:docPart w:val="2491BD4DB284419AA996CFF2A6D90F83"/>
          </w:placeholder>
        </w:sdtPr>
        <w:sdtEndPr/>
        <w:sdtContent>
          <w:r w:rsidRPr="00DF2961">
            <w:rPr>
              <w:rFonts w:cs="Arial"/>
            </w:rPr>
            <w:t>plan</w:t>
          </w:r>
        </w:sdtContent>
      </w:sdt>
      <w:r w:rsidRPr="00DF2961">
        <w:rPr>
          <w:rFonts w:cs="Arial"/>
          <w:highlight w:val="yellow"/>
        </w:rPr>
        <w:fldChar w:fldCharType="end"/>
      </w:r>
      <w:r w:rsidRPr="00DF2961">
        <w:rPr>
          <w:rFonts w:cs="Arial"/>
        </w:rPr>
        <w:t xml:space="preserve">. </w:t>
      </w:r>
    </w:p>
    <w:p w14:paraId="122E4FF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It only includes the most important ideas.</w:t>
      </w:r>
    </w:p>
    <w:p w14:paraId="15BDC3B8" w14:textId="77777777" w:rsidR="007B3C49" w:rsidRPr="00DF2961" w:rsidRDefault="007B3C49" w:rsidP="007B3C49">
      <w:pPr>
        <w:pBdr>
          <w:top w:val="single" w:sz="4" w:space="1" w:color="FFFFFF"/>
          <w:left w:val="single" w:sz="4" w:space="4" w:color="FFFFFF"/>
          <w:bottom w:val="single" w:sz="4" w:space="1" w:color="FFFFFF"/>
          <w:right w:val="single" w:sz="4" w:space="4" w:color="FFFFFF"/>
        </w:pBdr>
        <w:rPr>
          <w:rFonts w:cs="Arial"/>
        </w:rPr>
      </w:pPr>
      <w:r w:rsidRPr="00DF2961">
        <w:rPr>
          <w:rFonts w:cs="Arial"/>
        </w:rPr>
        <w:t xml:space="preserve">You can find the other </w:t>
      </w:r>
      <w:r w:rsidRPr="00DF2961">
        <w:rPr>
          <w:rFonts w:cs="Arial"/>
        </w:rPr>
        <w:fldChar w:fldCharType="begin"/>
      </w:r>
      <w:r w:rsidRPr="00DF2961">
        <w:rPr>
          <w:rFonts w:cs="Arial"/>
        </w:rPr>
        <w:instrText xml:space="preserve"> REF document_format \h  \* MERGEFORMAT </w:instrText>
      </w:r>
      <w:r w:rsidRPr="00DF2961">
        <w:rPr>
          <w:rFonts w:cs="Arial"/>
        </w:rPr>
      </w:r>
      <w:r w:rsidRPr="00DF2961">
        <w:rPr>
          <w:rFonts w:cs="Arial"/>
        </w:rPr>
        <w:fldChar w:fldCharType="separate"/>
      </w:r>
      <w:sdt>
        <w:sdtPr>
          <w:rPr>
            <w:rFonts w:cs="Arial"/>
          </w:rPr>
          <w:id w:val="-290524738"/>
          <w:placeholder>
            <w:docPart w:val="EE599CFCF19F4C699D605A7AF687D244"/>
          </w:placeholder>
        </w:sdtPr>
        <w:sdtEndPr/>
        <w:sdtContent>
          <w:r w:rsidRPr="00DF2961">
            <w:rPr>
              <w:rFonts w:cs="Arial"/>
            </w:rPr>
            <w:t>plan</w:t>
          </w:r>
        </w:sdtContent>
      </w:sdt>
      <w:r w:rsidRPr="00DF2961">
        <w:rPr>
          <w:rFonts w:cs="Arial"/>
        </w:rPr>
        <w:fldChar w:fldCharType="end"/>
      </w:r>
      <w:r w:rsidRPr="00DF2961">
        <w:rPr>
          <w:rFonts w:cs="Arial"/>
        </w:rPr>
        <w:t xml:space="preserve"> on our website.</w:t>
      </w:r>
    </w:p>
    <w:p w14:paraId="2C0A244A" w14:textId="77777777" w:rsidR="007B3C49" w:rsidRPr="00DF2961" w:rsidRDefault="007B3C49" w:rsidP="007B3C49">
      <w:pPr>
        <w:rPr>
          <w:rFonts w:cs="Arial"/>
          <w:color w:val="383838" w:themeColor="text2"/>
          <w:u w:val="single"/>
        </w:rPr>
      </w:pPr>
      <w:hyperlink r:id="rId8" w:history="1">
        <w:r w:rsidRPr="00DF2961">
          <w:rPr>
            <w:rStyle w:val="Hyperlink"/>
            <w:rFonts w:cs="Arial"/>
          </w:rPr>
          <w:t>www.yoursay.sa.gov.au/draft-state-disability-inclusion-plan</w:t>
        </w:r>
      </w:hyperlink>
    </w:p>
    <w:p w14:paraId="447DA5E4" w14:textId="77777777" w:rsidR="003B7F68" w:rsidRPr="00DF2961" w:rsidRDefault="00A33000" w:rsidP="003B7F68">
      <w:pPr>
        <w:pStyle w:val="Heading2"/>
        <w:rPr>
          <w:rFonts w:cs="Arial"/>
          <w:noProof/>
        </w:rPr>
      </w:pPr>
      <w:r w:rsidRPr="00DF2961">
        <w:rPr>
          <w:rFonts w:cs="Arial"/>
        </w:rPr>
        <w:br w:type="page"/>
      </w:r>
      <w:bookmarkStart w:id="5" w:name="_Toc349720823"/>
      <w:bookmarkStart w:id="6" w:name="_Toc513644159"/>
      <w:bookmarkStart w:id="7" w:name="_Toc197959339"/>
      <w:r w:rsidRPr="00DF2961">
        <w:rPr>
          <w:rFonts w:cs="Arial"/>
        </w:rPr>
        <w:t>What’s in this</w:t>
      </w:r>
      <w:r w:rsidR="0035459C" w:rsidRPr="00DF2961">
        <w:rPr>
          <w:rFonts w:cs="Arial"/>
        </w:rPr>
        <w:t xml:space="preserve"> </w:t>
      </w:r>
      <w:r w:rsidR="0035459C" w:rsidRPr="00DF2961">
        <w:rPr>
          <w:rFonts w:cs="Arial"/>
          <w:highlight w:val="yellow"/>
        </w:rPr>
        <w:fldChar w:fldCharType="begin"/>
      </w:r>
      <w:r w:rsidR="0035459C" w:rsidRPr="00DF2961">
        <w:rPr>
          <w:rFonts w:cs="Arial"/>
        </w:rPr>
        <w:instrText xml:space="preserve"> REF document_format \h </w:instrText>
      </w:r>
      <w:r w:rsidR="003D4D38" w:rsidRPr="00DF2961">
        <w:rPr>
          <w:rFonts w:cs="Arial"/>
          <w:highlight w:val="yellow"/>
        </w:rPr>
        <w:instrText xml:space="preserve"> \* MERGEFORMAT </w:instrText>
      </w:r>
      <w:r w:rsidR="0035459C" w:rsidRPr="00DF2961">
        <w:rPr>
          <w:rFonts w:cs="Arial"/>
          <w:highlight w:val="yellow"/>
        </w:rPr>
      </w:r>
      <w:r w:rsidR="0035459C" w:rsidRPr="00DF2961">
        <w:rPr>
          <w:rFonts w:cs="Arial"/>
          <w:highlight w:val="yellow"/>
        </w:rPr>
        <w:fldChar w:fldCharType="separate"/>
      </w:r>
      <w:sdt>
        <w:sdtPr>
          <w:rPr>
            <w:rFonts w:cs="Arial"/>
          </w:rPr>
          <w:id w:val="1245148664"/>
          <w:placeholder>
            <w:docPart w:val="2FA65BE832FE462992E93F26A6DAE673"/>
          </w:placeholder>
        </w:sdtPr>
        <w:sdtEndPr/>
        <w:sdtContent>
          <w:r w:rsidR="001E1B38" w:rsidRPr="00DF2961">
            <w:rPr>
              <w:rFonts w:cs="Arial"/>
            </w:rPr>
            <w:t>plan</w:t>
          </w:r>
        </w:sdtContent>
      </w:sdt>
      <w:r w:rsidR="0035459C" w:rsidRPr="00DF2961">
        <w:rPr>
          <w:rFonts w:cs="Arial"/>
          <w:highlight w:val="yellow"/>
        </w:rPr>
        <w:fldChar w:fldCharType="end"/>
      </w:r>
      <w:r w:rsidRPr="00DF2961">
        <w:rPr>
          <w:rFonts w:cs="Arial"/>
        </w:rPr>
        <w:t>?</w:t>
      </w:r>
      <w:bookmarkEnd w:id="5"/>
      <w:bookmarkEnd w:id="6"/>
      <w:bookmarkEnd w:id="7"/>
      <w:r w:rsidR="00D30E09" w:rsidRPr="00DF2961">
        <w:rPr>
          <w:rFonts w:cs="Arial"/>
          <w:sz w:val="32"/>
        </w:rPr>
        <w:fldChar w:fldCharType="begin"/>
      </w:r>
      <w:r w:rsidR="00D30E09" w:rsidRPr="00DF2961">
        <w:rPr>
          <w:rFonts w:cs="Arial"/>
          <w:sz w:val="32"/>
        </w:rPr>
        <w:instrText xml:space="preserve"> TOC \h \z \t "Heading 2,1" </w:instrText>
      </w:r>
      <w:r w:rsidR="00D30E09" w:rsidRPr="00DF2961">
        <w:rPr>
          <w:rFonts w:cs="Arial"/>
          <w:sz w:val="32"/>
        </w:rPr>
        <w:fldChar w:fldCharType="separate"/>
      </w:r>
    </w:p>
    <w:p w14:paraId="6A89665F" w14:textId="57F1A7B6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0" w:history="1">
        <w:r w:rsidRPr="00DF2961">
          <w:rPr>
            <w:rStyle w:val="Hyperlink"/>
            <w:rFonts w:cs="Arial"/>
          </w:rPr>
          <w:t>About our plan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_Toc197959340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5</w:t>
        </w:r>
        <w:r w:rsidRPr="00DF2961">
          <w:rPr>
            <w:rFonts w:cs="Arial"/>
            <w:webHidden/>
          </w:rPr>
          <w:fldChar w:fldCharType="end"/>
        </w:r>
      </w:hyperlink>
    </w:p>
    <w:p w14:paraId="342935A9" w14:textId="32FE9D36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1" w:history="1">
        <w:r w:rsidRPr="00DF2961">
          <w:rPr>
            <w:rStyle w:val="Hyperlink"/>
            <w:rFonts w:cs="Arial"/>
          </w:rPr>
          <w:t>What our plan focuses on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_Toc197959341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6</w:t>
        </w:r>
        <w:r w:rsidRPr="00DF2961">
          <w:rPr>
            <w:rFonts w:cs="Arial"/>
            <w:webHidden/>
          </w:rPr>
          <w:fldChar w:fldCharType="end"/>
        </w:r>
      </w:hyperlink>
    </w:p>
    <w:p w14:paraId="2BFC647F" w14:textId="1E73F102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2" w:history="1">
        <w:r w:rsidRPr="00DF2961">
          <w:rPr>
            <w:rStyle w:val="Hyperlink"/>
            <w:rFonts w:cs="Arial"/>
          </w:rPr>
          <w:t>1. Accessible communities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_Toc197959342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7</w:t>
        </w:r>
        <w:r w:rsidRPr="00DF2961">
          <w:rPr>
            <w:rFonts w:cs="Arial"/>
            <w:webHidden/>
          </w:rPr>
          <w:fldChar w:fldCharType="end"/>
        </w:r>
      </w:hyperlink>
    </w:p>
    <w:p w14:paraId="0CA81649" w14:textId="25AE02F5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3" w:history="1">
        <w:r w:rsidRPr="00DF2961">
          <w:rPr>
            <w:rStyle w:val="Hyperlink"/>
            <w:rFonts w:cs="Arial"/>
          </w:rPr>
          <w:t>2. Inclusive learning and work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_Toc197959343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9</w:t>
        </w:r>
        <w:r w:rsidRPr="00DF2961">
          <w:rPr>
            <w:rFonts w:cs="Arial"/>
            <w:webHidden/>
          </w:rPr>
          <w:fldChar w:fldCharType="end"/>
        </w:r>
      </w:hyperlink>
    </w:p>
    <w:p w14:paraId="276BA033" w14:textId="5BC6C893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4" w:history="1">
        <w:r w:rsidRPr="00DF2961">
          <w:rPr>
            <w:rStyle w:val="Hyperlink"/>
            <w:rFonts w:cs="Arial"/>
          </w:rPr>
          <w:t>3. Good supports and services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_Toc197959344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11</w:t>
        </w:r>
        <w:r w:rsidRPr="00DF2961">
          <w:rPr>
            <w:rFonts w:cs="Arial"/>
            <w:webHidden/>
          </w:rPr>
          <w:fldChar w:fldCharType="end"/>
        </w:r>
      </w:hyperlink>
    </w:p>
    <w:p w14:paraId="66ED8869" w14:textId="6548E036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5" w:history="1">
        <w:r w:rsidRPr="00DF2961">
          <w:rPr>
            <w:rStyle w:val="Hyperlink"/>
            <w:rFonts w:cs="Arial"/>
          </w:rPr>
          <w:t>4. Better health and wellbeing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_Toc197959345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13</w:t>
        </w:r>
        <w:r w:rsidRPr="00DF2961">
          <w:rPr>
            <w:rFonts w:cs="Arial"/>
            <w:webHidden/>
          </w:rPr>
          <w:fldChar w:fldCharType="end"/>
        </w:r>
      </w:hyperlink>
    </w:p>
    <w:p w14:paraId="419713B7" w14:textId="4E4D6F6D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6" w:history="1">
        <w:r w:rsidRPr="00DF2961">
          <w:rPr>
            <w:rStyle w:val="Hyperlink"/>
            <w:rFonts w:cs="Arial"/>
          </w:rPr>
          <w:t>5. Safety and the justice system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_Toc197959346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15</w:t>
        </w:r>
        <w:r w:rsidRPr="00DF2961">
          <w:rPr>
            <w:rFonts w:cs="Arial"/>
            <w:webHidden/>
          </w:rPr>
          <w:fldChar w:fldCharType="end"/>
        </w:r>
      </w:hyperlink>
    </w:p>
    <w:p w14:paraId="5BDC18B6" w14:textId="29DD2921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7" w:history="1">
        <w:r w:rsidRPr="00DF2961">
          <w:rPr>
            <w:rStyle w:val="Hyperlink"/>
            <w:rFonts w:cs="Arial"/>
          </w:rPr>
          <w:t>Word list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_Toc197959347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17</w:t>
        </w:r>
        <w:r w:rsidRPr="00DF2961">
          <w:rPr>
            <w:rFonts w:cs="Arial"/>
            <w:webHidden/>
          </w:rPr>
          <w:fldChar w:fldCharType="end"/>
        </w:r>
      </w:hyperlink>
    </w:p>
    <w:p w14:paraId="25ACF807" w14:textId="03DC8DD5" w:rsidR="003B7F68" w:rsidRPr="00DF2961" w:rsidRDefault="003B7F68">
      <w:pPr>
        <w:pStyle w:val="TOC1"/>
        <w:rPr>
          <w:rFonts w:eastAsiaTheme="minorEastAsia" w:cs="Arial"/>
          <w:kern w:val="2"/>
          <w:sz w:val="24"/>
          <w:szCs w:val="24"/>
          <w:lang w:eastAsia="en-AU"/>
          <w14:ligatures w14:val="standardContextual"/>
        </w:rPr>
      </w:pPr>
      <w:hyperlink w:anchor="_Toc197959348" w:history="1">
        <w:r w:rsidRPr="00DF2961">
          <w:rPr>
            <w:rStyle w:val="Hyperlink"/>
            <w:rFonts w:cs="Arial"/>
          </w:rPr>
          <w:t>Contact us</w:t>
        </w:r>
        <w:r w:rsidRPr="00DF2961">
          <w:rPr>
            <w:rFonts w:cs="Arial"/>
            <w:webHidden/>
          </w:rPr>
          <w:tab/>
        </w:r>
        <w:r w:rsidRPr="00DF2961">
          <w:rPr>
            <w:rFonts w:cs="Arial"/>
            <w:webHidden/>
          </w:rPr>
          <w:fldChar w:fldCharType="begin"/>
        </w:r>
        <w:r w:rsidRPr="00DF2961">
          <w:rPr>
            <w:rFonts w:cs="Arial"/>
            <w:webHidden/>
          </w:rPr>
          <w:instrText xml:space="preserve"> PAGEREF _Toc197959348 \h </w:instrText>
        </w:r>
        <w:r w:rsidRPr="00DF2961">
          <w:rPr>
            <w:rFonts w:cs="Arial"/>
            <w:webHidden/>
          </w:rPr>
        </w:r>
        <w:r w:rsidRPr="00DF2961">
          <w:rPr>
            <w:rFonts w:cs="Arial"/>
            <w:webHidden/>
          </w:rPr>
          <w:fldChar w:fldCharType="separate"/>
        </w:r>
        <w:r w:rsidRPr="00DF2961">
          <w:rPr>
            <w:rFonts w:cs="Arial"/>
            <w:webHidden/>
          </w:rPr>
          <w:t>19</w:t>
        </w:r>
        <w:r w:rsidRPr="00DF2961">
          <w:rPr>
            <w:rFonts w:cs="Arial"/>
            <w:webHidden/>
          </w:rPr>
          <w:fldChar w:fldCharType="end"/>
        </w:r>
      </w:hyperlink>
    </w:p>
    <w:p w14:paraId="62065658" w14:textId="5112B2CB" w:rsidR="00151817" w:rsidRPr="00DF2961" w:rsidRDefault="00D30E09" w:rsidP="003B7F68">
      <w:pPr>
        <w:pStyle w:val="Heading2"/>
        <w:rPr>
          <w:rFonts w:cs="Arial"/>
        </w:rPr>
      </w:pPr>
      <w:r w:rsidRPr="00DF2961">
        <w:rPr>
          <w:rFonts w:cs="Arial"/>
          <w:sz w:val="32"/>
        </w:rPr>
        <w:fldChar w:fldCharType="end"/>
      </w:r>
      <w:r w:rsidR="000C6514" w:rsidRPr="00DF2961">
        <w:rPr>
          <w:rFonts w:cs="Arial"/>
        </w:rPr>
        <w:br w:type="page"/>
      </w:r>
      <w:r w:rsidR="00582A0E" w:rsidRPr="00DF2961" w:rsidDel="00582A0E">
        <w:rPr>
          <w:rFonts w:cs="Arial"/>
        </w:rPr>
        <w:t xml:space="preserve"> </w:t>
      </w:r>
      <w:bookmarkStart w:id="8" w:name="_Toc197959340"/>
      <w:r w:rsidR="001B04B1" w:rsidRPr="00DF2961">
        <w:rPr>
          <w:rFonts w:cs="Arial"/>
        </w:rPr>
        <w:t>About our plan</w:t>
      </w:r>
      <w:bookmarkEnd w:id="8"/>
    </w:p>
    <w:p w14:paraId="123E716F" w14:textId="37317D4A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This is a </w:t>
      </w:r>
      <w:r w:rsidRPr="00DF2961">
        <w:rPr>
          <w:rStyle w:val="Strong"/>
          <w:rFonts w:cs="Arial"/>
        </w:rPr>
        <w:t>draft</w:t>
      </w:r>
      <w:r w:rsidRPr="00DF2961">
        <w:rPr>
          <w:rFonts w:cs="Arial"/>
        </w:rPr>
        <w:t xml:space="preserve"> of our State Disability Inclusion Plan 2025–2029.</w:t>
      </w:r>
    </w:p>
    <w:p w14:paraId="0092667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call it our plan.</w:t>
      </w:r>
    </w:p>
    <w:p w14:paraId="0B71FDD0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 draft is a document that isn’t finished yet.</w:t>
      </w:r>
    </w:p>
    <w:p w14:paraId="2F22BD7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Our plan is about making South Australia more </w:t>
      </w:r>
      <w:r w:rsidRPr="00DF2961">
        <w:rPr>
          <w:rStyle w:val="Strong"/>
          <w:rFonts w:cs="Arial"/>
        </w:rPr>
        <w:t>inclusive</w:t>
      </w:r>
      <w:r w:rsidRPr="00DF2961">
        <w:rPr>
          <w:rFonts w:cs="Arial"/>
        </w:rPr>
        <w:t>.</w:t>
      </w:r>
    </w:p>
    <w:p w14:paraId="62CBB70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the community is inclusive, everyone can:</w:t>
      </w:r>
    </w:p>
    <w:p w14:paraId="3C39E84A" w14:textId="77777777" w:rsidR="007B3C49" w:rsidRPr="00DF2961" w:rsidRDefault="007B3C49" w:rsidP="003B7F68">
      <w:pPr>
        <w:pStyle w:val="ListParagraph"/>
        <w:rPr>
          <w:rFonts w:cs="Arial"/>
        </w:rPr>
      </w:pPr>
      <w:r w:rsidRPr="00DF2961">
        <w:rPr>
          <w:rFonts w:cs="Arial"/>
        </w:rPr>
        <w:t>take part</w:t>
      </w:r>
    </w:p>
    <w:p w14:paraId="14914563" w14:textId="77777777" w:rsidR="007B3C49" w:rsidRPr="00DF2961" w:rsidRDefault="007B3C49" w:rsidP="003B7F68">
      <w:pPr>
        <w:pStyle w:val="ListParagraph"/>
        <w:rPr>
          <w:rFonts w:cs="Arial"/>
        </w:rPr>
      </w:pPr>
      <w:r w:rsidRPr="00DF2961">
        <w:rPr>
          <w:rFonts w:cs="Arial"/>
        </w:rPr>
        <w:t>feel like they belong.</w:t>
      </w:r>
    </w:p>
    <w:p w14:paraId="241FAD0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Our plan is about making South Australia more </w:t>
      </w:r>
      <w:r w:rsidRPr="00DF2961">
        <w:rPr>
          <w:rStyle w:val="Strong"/>
          <w:rFonts w:cs="Arial"/>
        </w:rPr>
        <w:t>accessible</w:t>
      </w:r>
      <w:r w:rsidRPr="00DF2961">
        <w:rPr>
          <w:rFonts w:cs="Arial"/>
        </w:rPr>
        <w:t>.</w:t>
      </w:r>
    </w:p>
    <w:p w14:paraId="6E3D92A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the community is accessible, it is easy to:</w:t>
      </w:r>
    </w:p>
    <w:p w14:paraId="4B2FD17B" w14:textId="77777777" w:rsidR="007B3C49" w:rsidRPr="00DF2961" w:rsidRDefault="007B3C49" w:rsidP="007B3C49">
      <w:pPr>
        <w:pStyle w:val="ListParagraph"/>
        <w:numPr>
          <w:ilvl w:val="0"/>
          <w:numId w:val="1"/>
        </w:numPr>
        <w:spacing w:after="120"/>
        <w:rPr>
          <w:rFonts w:cs="Arial"/>
        </w:rPr>
      </w:pPr>
      <w:r w:rsidRPr="00DF2961">
        <w:rPr>
          <w:rFonts w:cs="Arial"/>
        </w:rPr>
        <w:t>find and use things</w:t>
      </w:r>
    </w:p>
    <w:p w14:paraId="04843A2C" w14:textId="77777777" w:rsidR="007B3C49" w:rsidRPr="00DF2961" w:rsidRDefault="007B3C49" w:rsidP="007B3C49">
      <w:pPr>
        <w:pStyle w:val="ListParagraph"/>
        <w:numPr>
          <w:ilvl w:val="0"/>
          <w:numId w:val="1"/>
        </w:numPr>
        <w:spacing w:after="120"/>
        <w:rPr>
          <w:rFonts w:cs="Arial"/>
        </w:rPr>
      </w:pPr>
      <w:r w:rsidRPr="00DF2961">
        <w:rPr>
          <w:rFonts w:cs="Arial"/>
        </w:rPr>
        <w:t>travel around.</w:t>
      </w:r>
    </w:p>
    <w:p w14:paraId="5FB85F55" w14:textId="36A8936D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Our plan is about supporting the </w:t>
      </w:r>
      <w:r w:rsidRPr="00DF2961">
        <w:rPr>
          <w:rStyle w:val="Strong"/>
          <w:rFonts w:cs="Arial"/>
        </w:rPr>
        <w:t>rights</w:t>
      </w:r>
      <w:r w:rsidRPr="00DF2961">
        <w:rPr>
          <w:rFonts w:cs="Arial"/>
        </w:rPr>
        <w:t xml:space="preserve"> of people with disability in South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Australia.</w:t>
      </w:r>
    </w:p>
    <w:p w14:paraId="3F2E264E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Rights are rules about how people must treat you:</w:t>
      </w:r>
    </w:p>
    <w:p w14:paraId="688063C9" w14:textId="77777777" w:rsidR="007B3C49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fairly</w:t>
      </w:r>
    </w:p>
    <w:p w14:paraId="577DE8BA" w14:textId="7419A71F" w:rsidR="008148ED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equally.</w:t>
      </w:r>
    </w:p>
    <w:p w14:paraId="7173916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Our plan is about understanding how different parts of a person with disability’s life can affect their experiences.</w:t>
      </w:r>
    </w:p>
    <w:p w14:paraId="799E8405" w14:textId="77777777" w:rsidR="007B3C49" w:rsidRPr="00DF2961" w:rsidRDefault="007B3C49" w:rsidP="007B3C49">
      <w:pPr>
        <w:rPr>
          <w:rFonts w:cs="Arial"/>
          <w:spacing w:val="-2"/>
        </w:rPr>
      </w:pPr>
      <w:r w:rsidRPr="00DF2961">
        <w:rPr>
          <w:rFonts w:cs="Arial"/>
        </w:rPr>
        <w:t>For example, their background or age.</w:t>
      </w:r>
    </w:p>
    <w:p w14:paraId="513B9F0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heard from:</w:t>
      </w:r>
    </w:p>
    <w:p w14:paraId="775119C5" w14:textId="77777777" w:rsidR="007B3C49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people with disability</w:t>
      </w:r>
    </w:p>
    <w:p w14:paraId="7D56A448" w14:textId="77777777" w:rsidR="007B3C49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other parts of the government.</w:t>
      </w:r>
    </w:p>
    <w:p w14:paraId="5EAD4460" w14:textId="41354E63" w:rsidR="00DB0295" w:rsidRPr="00DF2961" w:rsidRDefault="007B3C49" w:rsidP="007B3C49">
      <w:pPr>
        <w:rPr>
          <w:rFonts w:cs="Arial"/>
          <w:spacing w:val="-2"/>
        </w:rPr>
      </w:pPr>
      <w:r w:rsidRPr="00DF2961">
        <w:rPr>
          <w:rFonts w:cs="Arial"/>
          <w:spacing w:val="-2"/>
        </w:rPr>
        <w:t>We thought about their ideas when we made our plan.</w:t>
      </w:r>
    </w:p>
    <w:p w14:paraId="38250CBD" w14:textId="02982565" w:rsidR="00DB0295" w:rsidRPr="00DF2961" w:rsidRDefault="001337FA" w:rsidP="008F3813">
      <w:pPr>
        <w:pStyle w:val="Heading2"/>
        <w:rPr>
          <w:rFonts w:cs="Arial"/>
        </w:rPr>
      </w:pPr>
      <w:bookmarkStart w:id="9" w:name="_Toc197959341"/>
      <w:r w:rsidRPr="00DF2961">
        <w:rPr>
          <w:rFonts w:cs="Arial"/>
        </w:rPr>
        <w:t xml:space="preserve">What </w:t>
      </w:r>
      <w:r w:rsidR="00F01248" w:rsidRPr="00DF2961">
        <w:rPr>
          <w:rFonts w:cs="Arial"/>
        </w:rPr>
        <w:t xml:space="preserve">our plan </w:t>
      </w:r>
      <w:r w:rsidRPr="00DF2961">
        <w:rPr>
          <w:rFonts w:cs="Arial"/>
        </w:rPr>
        <w:t>focus</w:t>
      </w:r>
      <w:r w:rsidR="00F01248" w:rsidRPr="00DF2961">
        <w:rPr>
          <w:rFonts w:cs="Arial"/>
        </w:rPr>
        <w:t>e</w:t>
      </w:r>
      <w:r w:rsidR="00272930" w:rsidRPr="00DF2961">
        <w:rPr>
          <w:rFonts w:cs="Arial"/>
        </w:rPr>
        <w:t>s</w:t>
      </w:r>
      <w:r w:rsidRPr="00DF2961">
        <w:rPr>
          <w:rFonts w:cs="Arial"/>
        </w:rPr>
        <w:t xml:space="preserve"> on</w:t>
      </w:r>
      <w:bookmarkEnd w:id="9"/>
    </w:p>
    <w:p w14:paraId="0DB15F9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Our plan is focused on </w:t>
      </w:r>
      <w:r w:rsidRPr="00DF2961">
        <w:rPr>
          <w:rStyle w:val="Statstyle"/>
          <w:rFonts w:cs="Arial"/>
        </w:rPr>
        <w:t>5</w:t>
      </w:r>
      <w:r w:rsidRPr="00DF2961">
        <w:rPr>
          <w:rFonts w:cs="Arial"/>
        </w:rPr>
        <w:t xml:space="preserve"> important areas.</w:t>
      </w:r>
    </w:p>
    <w:p w14:paraId="68AD031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1. Accessible communities </w:t>
      </w:r>
    </w:p>
    <w:p w14:paraId="505C5E0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2. Inclusive learning and work </w:t>
      </w:r>
    </w:p>
    <w:p w14:paraId="028FEFC3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3. Good supports and services</w:t>
      </w:r>
    </w:p>
    <w:p w14:paraId="66EDCEAD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4. Better health and wellbeing</w:t>
      </w:r>
    </w:p>
    <w:p w14:paraId="4C1E9D9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5. Safety and the justice system</w:t>
      </w:r>
    </w:p>
    <w:p w14:paraId="4D90730F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On the following pages, we explain:</w:t>
      </w:r>
    </w:p>
    <w:p w14:paraId="399AF20C" w14:textId="77777777" w:rsidR="007B3C49" w:rsidRPr="00DF2961" w:rsidRDefault="007B3C49" w:rsidP="007B3C49">
      <w:pPr>
        <w:pStyle w:val="ListParagraph"/>
        <w:numPr>
          <w:ilvl w:val="0"/>
          <w:numId w:val="4"/>
        </w:numPr>
        <w:spacing w:after="120"/>
        <w:rPr>
          <w:rFonts w:cs="Arial"/>
        </w:rPr>
      </w:pPr>
      <w:r w:rsidRPr="00DF2961">
        <w:rPr>
          <w:rFonts w:cs="Arial"/>
        </w:rPr>
        <w:t>our goals for these important areas</w:t>
      </w:r>
    </w:p>
    <w:p w14:paraId="084489E8" w14:textId="77777777" w:rsidR="007B3C49" w:rsidRPr="00DF2961" w:rsidRDefault="007B3C49" w:rsidP="007B3C49">
      <w:pPr>
        <w:pStyle w:val="ListParagraph"/>
        <w:numPr>
          <w:ilvl w:val="0"/>
          <w:numId w:val="4"/>
        </w:numPr>
        <w:spacing w:after="120"/>
        <w:rPr>
          <w:rFonts w:cs="Arial"/>
        </w:rPr>
      </w:pPr>
      <w:r w:rsidRPr="00DF2961">
        <w:rPr>
          <w:rFonts w:cs="Arial"/>
        </w:rPr>
        <w:t>how we will know if we are achieving our goals.</w:t>
      </w:r>
    </w:p>
    <w:p w14:paraId="3D284CF7" w14:textId="5A1B825A" w:rsidR="00582A0E" w:rsidRPr="00DF2961" w:rsidRDefault="00582A0E" w:rsidP="007B3C49">
      <w:pPr>
        <w:rPr>
          <w:rFonts w:cs="Arial"/>
        </w:rPr>
      </w:pPr>
      <w:r w:rsidRPr="00DF2961">
        <w:rPr>
          <w:rFonts w:cs="Arial"/>
        </w:rPr>
        <w:br w:type="page"/>
      </w:r>
    </w:p>
    <w:p w14:paraId="186222E1" w14:textId="4BB6FE34" w:rsidR="006F2987" w:rsidRPr="00DF2961" w:rsidRDefault="00DB3200" w:rsidP="00FF5C34">
      <w:pPr>
        <w:pStyle w:val="Heading2"/>
        <w:rPr>
          <w:rFonts w:cs="Arial"/>
        </w:rPr>
      </w:pPr>
      <w:bookmarkStart w:id="10" w:name="_Toc197959342"/>
      <w:r w:rsidRPr="00DF2961">
        <w:rPr>
          <w:rFonts w:cs="Arial"/>
        </w:rPr>
        <w:t xml:space="preserve">1. </w:t>
      </w:r>
      <w:r w:rsidR="002B068B" w:rsidRPr="00DF2961">
        <w:rPr>
          <w:rFonts w:cs="Arial"/>
        </w:rPr>
        <w:t>Accessible</w:t>
      </w:r>
      <w:r w:rsidR="00F01248" w:rsidRPr="00DF2961">
        <w:rPr>
          <w:rFonts w:cs="Arial"/>
        </w:rPr>
        <w:t xml:space="preserve"> communit</w:t>
      </w:r>
      <w:r w:rsidR="002B068B" w:rsidRPr="00DF2961">
        <w:rPr>
          <w:rFonts w:cs="Arial"/>
        </w:rPr>
        <w:t>ies</w:t>
      </w:r>
      <w:bookmarkEnd w:id="10"/>
    </w:p>
    <w:p w14:paraId="0A99D62C" w14:textId="69F8D07B" w:rsidR="007B3C49" w:rsidRPr="00DF2961" w:rsidRDefault="007B3C49" w:rsidP="003B7F68">
      <w:pPr>
        <w:ind w:right="-306"/>
        <w:rPr>
          <w:rFonts w:cs="Arial"/>
        </w:rPr>
      </w:pPr>
      <w:r w:rsidRPr="00DF2961">
        <w:rPr>
          <w:rFonts w:cs="Arial"/>
        </w:rPr>
        <w:t>People with disability have the right to take part in</w:t>
      </w:r>
      <w:r w:rsidR="003B7F68" w:rsidRPr="00DF2961">
        <w:rPr>
          <w:rFonts w:cs="Arial"/>
        </w:rPr>
        <w:t xml:space="preserve"> </w:t>
      </w:r>
      <w:r w:rsidRPr="00DF2961">
        <w:rPr>
          <w:rFonts w:cs="Arial"/>
        </w:rPr>
        <w:t>accessible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communities. </w:t>
      </w:r>
    </w:p>
    <w:p w14:paraId="696E44EA" w14:textId="391F55EC" w:rsidR="00582A0E" w:rsidRPr="00DF2961" w:rsidRDefault="00175C2F" w:rsidP="003B7F68">
      <w:pPr>
        <w:pStyle w:val="Heading3"/>
        <w:spacing w:before="360" w:after="0"/>
        <w:rPr>
          <w:rFonts w:cs="Arial"/>
        </w:rPr>
      </w:pPr>
      <w:r w:rsidRPr="00DF2961">
        <w:rPr>
          <w:rFonts w:cs="Arial"/>
        </w:rPr>
        <w:t>Our goals</w:t>
      </w:r>
    </w:p>
    <w:p w14:paraId="5EDA9ECD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take part in the community.</w:t>
      </w:r>
    </w:p>
    <w:p w14:paraId="040AF864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to understand what can stop people with disability from taking part in the community.</w:t>
      </w:r>
    </w:p>
    <w:p w14:paraId="33E7D21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places to be:</w:t>
      </w:r>
    </w:p>
    <w:p w14:paraId="5F72C9CA" w14:textId="77777777" w:rsidR="007B3C49" w:rsidRPr="00DF2961" w:rsidRDefault="007B3C49" w:rsidP="007B3C49">
      <w:pPr>
        <w:pStyle w:val="ListParagraph"/>
        <w:numPr>
          <w:ilvl w:val="0"/>
          <w:numId w:val="5"/>
        </w:numPr>
        <w:spacing w:after="120"/>
        <w:rPr>
          <w:rFonts w:cs="Arial"/>
        </w:rPr>
      </w:pPr>
      <w:r w:rsidRPr="00DF2961">
        <w:rPr>
          <w:rFonts w:cs="Arial"/>
        </w:rPr>
        <w:t>inclusive</w:t>
      </w:r>
    </w:p>
    <w:p w14:paraId="51B42EA3" w14:textId="77777777" w:rsidR="007B3C49" w:rsidRPr="00DF2961" w:rsidRDefault="007B3C49" w:rsidP="007B3C49">
      <w:pPr>
        <w:pStyle w:val="ListParagraph"/>
        <w:numPr>
          <w:ilvl w:val="0"/>
          <w:numId w:val="5"/>
        </w:numPr>
        <w:spacing w:after="120"/>
        <w:rPr>
          <w:rFonts w:cs="Arial"/>
        </w:rPr>
      </w:pPr>
      <w:r w:rsidRPr="00DF2961">
        <w:rPr>
          <w:rFonts w:cs="Arial"/>
        </w:rPr>
        <w:t>accessible.</w:t>
      </w:r>
    </w:p>
    <w:p w14:paraId="086DFE68" w14:textId="77777777" w:rsidR="007B3C49" w:rsidRPr="00DF2961" w:rsidRDefault="007B3C49" w:rsidP="007B3C49">
      <w:pPr>
        <w:rPr>
          <w:rFonts w:cs="Arial"/>
          <w:spacing w:val="-2"/>
        </w:rPr>
      </w:pPr>
      <w:r w:rsidRPr="00DF2961">
        <w:rPr>
          <w:rFonts w:cs="Arial"/>
          <w:spacing w:val="-2"/>
        </w:rPr>
        <w:t>We want more accessible bathrooms in the community.</w:t>
      </w:r>
    </w:p>
    <w:p w14:paraId="7EC5916D" w14:textId="48C4FC5F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different types of accessible information for people with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disability.</w:t>
      </w:r>
    </w:p>
    <w:p w14:paraId="7C6904E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travel safely.</w:t>
      </w:r>
    </w:p>
    <w:p w14:paraId="63EDC099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have a say on government decisions that affect them.</w:t>
      </w:r>
    </w:p>
    <w:p w14:paraId="33028DB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live in housing that meets their needs.</w:t>
      </w:r>
    </w:p>
    <w:p w14:paraId="2FF8AD71" w14:textId="576FA556" w:rsidR="00D8026C" w:rsidRPr="00DF2961" w:rsidRDefault="004C39B3" w:rsidP="004C39B3">
      <w:pPr>
        <w:pStyle w:val="Heading3"/>
        <w:rPr>
          <w:rFonts w:cs="Arial"/>
        </w:rPr>
      </w:pPr>
      <w:r w:rsidRPr="00DF2961">
        <w:rPr>
          <w:rFonts w:cs="Arial"/>
        </w:rPr>
        <w:t xml:space="preserve">How we will know </w:t>
      </w:r>
      <w:r w:rsidR="00597666" w:rsidRPr="00DF2961">
        <w:rPr>
          <w:rFonts w:cs="Arial"/>
        </w:rPr>
        <w:t>we are achieving our goals</w:t>
      </w:r>
    </w:p>
    <w:p w14:paraId="0C148F90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more:</w:t>
      </w:r>
    </w:p>
    <w:p w14:paraId="0BD42F1A" w14:textId="77777777" w:rsidR="007B3C49" w:rsidRPr="00DF2961" w:rsidRDefault="007B3C49" w:rsidP="007B3C49">
      <w:pPr>
        <w:pStyle w:val="ListParagraph"/>
        <w:numPr>
          <w:ilvl w:val="0"/>
          <w:numId w:val="13"/>
        </w:numPr>
        <w:spacing w:after="120"/>
        <w:ind w:left="714" w:hanging="357"/>
        <w:rPr>
          <w:rFonts w:cs="Arial"/>
        </w:rPr>
      </w:pPr>
      <w:r w:rsidRPr="00DF2961">
        <w:rPr>
          <w:rFonts w:cs="Arial"/>
        </w:rPr>
        <w:t>people with disability taking part in community activities</w:t>
      </w:r>
    </w:p>
    <w:p w14:paraId="661FBD3A" w14:textId="77777777" w:rsidR="007B3C49" w:rsidRPr="00DF2961" w:rsidRDefault="007B3C49" w:rsidP="007B3C49">
      <w:pPr>
        <w:pStyle w:val="ListParagraph"/>
        <w:numPr>
          <w:ilvl w:val="0"/>
          <w:numId w:val="14"/>
        </w:numPr>
        <w:spacing w:after="120"/>
        <w:rPr>
          <w:rFonts w:cs="Arial"/>
        </w:rPr>
      </w:pPr>
      <w:r w:rsidRPr="00DF2961">
        <w:rPr>
          <w:rFonts w:cs="Arial"/>
        </w:rPr>
        <w:t xml:space="preserve">activities that teach people how to be inclusive </w:t>
      </w:r>
    </w:p>
    <w:p w14:paraId="6AAB5088" w14:textId="77777777" w:rsidR="007B3C49" w:rsidRPr="00DF2961" w:rsidRDefault="007B3C49" w:rsidP="007B3C49">
      <w:pPr>
        <w:pStyle w:val="ListParagraph"/>
        <w:numPr>
          <w:ilvl w:val="0"/>
          <w:numId w:val="13"/>
        </w:numPr>
        <w:spacing w:after="120"/>
        <w:ind w:left="714" w:hanging="357"/>
        <w:rPr>
          <w:rFonts w:cs="Arial"/>
        </w:rPr>
      </w:pPr>
      <w:r w:rsidRPr="00DF2961">
        <w:rPr>
          <w:rFonts w:cs="Arial"/>
        </w:rPr>
        <w:t xml:space="preserve">inclusive and accessible events </w:t>
      </w:r>
    </w:p>
    <w:p w14:paraId="493D51EA" w14:textId="4D620907" w:rsidR="007B3C49" w:rsidRPr="00DF2961" w:rsidRDefault="007B3C49" w:rsidP="007B3C49">
      <w:pPr>
        <w:pStyle w:val="ListParagraph"/>
        <w:numPr>
          <w:ilvl w:val="0"/>
          <w:numId w:val="14"/>
        </w:numPr>
        <w:spacing w:after="120"/>
        <w:rPr>
          <w:rFonts w:cs="Arial"/>
        </w:rPr>
      </w:pPr>
      <w:r w:rsidRPr="00DF2961">
        <w:rPr>
          <w:rFonts w:cs="Arial"/>
        </w:rPr>
        <w:t>people with disability who tell us they feel respected in the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community</w:t>
      </w:r>
      <w:r w:rsidRPr="00DF2961">
        <w:rPr>
          <w:rFonts w:cs="Arial"/>
          <w:szCs w:val="20"/>
          <w:lang w:eastAsia="en-AU"/>
        </w:rPr>
        <w:t>.</w:t>
      </w:r>
    </w:p>
    <w:p w14:paraId="1B52F888" w14:textId="77777777" w:rsidR="009F0F8F" w:rsidRPr="00DF2961" w:rsidRDefault="009F0F8F" w:rsidP="007B3C49">
      <w:pPr>
        <w:rPr>
          <w:rFonts w:cs="Arial"/>
        </w:rPr>
      </w:pPr>
      <w:r w:rsidRPr="00DF2961">
        <w:rPr>
          <w:rFonts w:cs="Arial"/>
        </w:rPr>
        <w:br w:type="page"/>
      </w:r>
    </w:p>
    <w:p w14:paraId="35E410A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accessible places.</w:t>
      </w:r>
    </w:p>
    <w:p w14:paraId="095FA32C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This includes:</w:t>
      </w:r>
    </w:p>
    <w:p w14:paraId="350393EB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buildings</w:t>
      </w:r>
    </w:p>
    <w:p w14:paraId="654E7C67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 xml:space="preserve">parks </w:t>
      </w:r>
    </w:p>
    <w:p w14:paraId="0F077A0D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playgrounds</w:t>
      </w:r>
    </w:p>
    <w:p w14:paraId="2CE1F727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beaches.</w:t>
      </w:r>
    </w:p>
    <w:p w14:paraId="73D3500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accessible:</w:t>
      </w:r>
    </w:p>
    <w:p w14:paraId="0CB14973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</w:rPr>
      </w:pPr>
      <w:r w:rsidRPr="00DF2961">
        <w:rPr>
          <w:rFonts w:cs="Arial"/>
        </w:rPr>
        <w:t>bathrooms</w:t>
      </w:r>
    </w:p>
    <w:p w14:paraId="085B89D6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</w:rPr>
      </w:pPr>
      <w:r w:rsidRPr="00DF2961">
        <w:rPr>
          <w:rFonts w:cs="Arial"/>
          <w:lang w:eastAsia="en-AU"/>
        </w:rPr>
        <w:t>housing</w:t>
      </w:r>
    </w:p>
    <w:p w14:paraId="3AC38E0A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public transport</w:t>
      </w:r>
    </w:p>
    <w:p w14:paraId="7B2CF16B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footpaths</w:t>
      </w:r>
    </w:p>
    <w:p w14:paraId="06368345" w14:textId="77777777" w:rsidR="007B3C49" w:rsidRPr="00DF2961" w:rsidRDefault="007B3C49" w:rsidP="007B3C49">
      <w:pPr>
        <w:pStyle w:val="ListParagraph"/>
        <w:numPr>
          <w:ilvl w:val="0"/>
          <w:numId w:val="15"/>
        </w:numPr>
        <w:spacing w:after="120"/>
        <w:rPr>
          <w:rFonts w:cs="Arial"/>
          <w:lang w:eastAsia="en-AU"/>
        </w:rPr>
      </w:pPr>
      <w:r w:rsidRPr="00DF2961">
        <w:rPr>
          <w:rFonts w:cs="Arial"/>
          <w:lang w:eastAsia="en-AU"/>
        </w:rPr>
        <w:t>car parks.</w:t>
      </w:r>
    </w:p>
    <w:p w14:paraId="7456A908" w14:textId="77777777" w:rsidR="007B3C49" w:rsidRPr="00DF2961" w:rsidRDefault="007B3C49" w:rsidP="007B3C49">
      <w:pPr>
        <w:rPr>
          <w:rFonts w:cs="Arial"/>
          <w:lang w:eastAsia="en-AU"/>
        </w:rPr>
      </w:pPr>
      <w:r w:rsidRPr="00DF2961">
        <w:rPr>
          <w:rFonts w:cs="Arial"/>
        </w:rPr>
        <w:t>There will be more accessible information</w:t>
      </w:r>
      <w:r w:rsidRPr="00DF2961">
        <w:rPr>
          <w:rFonts w:cs="Arial"/>
          <w:lang w:eastAsia="en-AU"/>
        </w:rPr>
        <w:t>.</w:t>
      </w:r>
    </w:p>
    <w:p w14:paraId="3B9F963C" w14:textId="77777777" w:rsidR="007B3C49" w:rsidRPr="00DF2961" w:rsidDel="00325137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This includes: </w:t>
      </w:r>
    </w:p>
    <w:p w14:paraId="74535F39" w14:textId="77777777" w:rsidR="007B3C49" w:rsidRPr="00DF2961" w:rsidDel="00325137" w:rsidRDefault="007B3C49" w:rsidP="007B3C49">
      <w:pPr>
        <w:pStyle w:val="ListParagraph"/>
        <w:numPr>
          <w:ilvl w:val="0"/>
          <w:numId w:val="22"/>
        </w:numPr>
        <w:spacing w:after="120"/>
        <w:rPr>
          <w:rFonts w:cs="Arial"/>
        </w:rPr>
      </w:pPr>
      <w:r w:rsidRPr="00DF2961">
        <w:rPr>
          <w:rFonts w:cs="Arial"/>
        </w:rPr>
        <w:t>accessible websites</w:t>
      </w:r>
    </w:p>
    <w:p w14:paraId="3D790F55" w14:textId="77777777" w:rsidR="007B3C49" w:rsidRPr="00DF2961" w:rsidDel="00325137" w:rsidRDefault="007B3C49" w:rsidP="007B3C49">
      <w:pPr>
        <w:pStyle w:val="ListParagraph"/>
        <w:numPr>
          <w:ilvl w:val="0"/>
          <w:numId w:val="22"/>
        </w:numPr>
        <w:spacing w:after="120"/>
        <w:rPr>
          <w:rFonts w:cs="Arial"/>
        </w:rPr>
      </w:pPr>
      <w:r w:rsidRPr="00DF2961">
        <w:rPr>
          <w:rFonts w:cs="Arial"/>
        </w:rPr>
        <w:t>Easy Read information</w:t>
      </w:r>
    </w:p>
    <w:p w14:paraId="684E1302" w14:textId="77777777" w:rsidR="007B3C49" w:rsidRPr="00DF2961" w:rsidDel="00325137" w:rsidRDefault="007B3C49" w:rsidP="007B3C49">
      <w:pPr>
        <w:pStyle w:val="ListParagraph"/>
        <w:numPr>
          <w:ilvl w:val="0"/>
          <w:numId w:val="22"/>
        </w:numPr>
        <w:spacing w:after="120"/>
        <w:rPr>
          <w:rFonts w:cs="Arial"/>
        </w:rPr>
      </w:pPr>
      <w:r w:rsidRPr="00DF2961">
        <w:rPr>
          <w:rFonts w:cs="Arial"/>
        </w:rPr>
        <w:t>Auslan communication.</w:t>
      </w:r>
    </w:p>
    <w:p w14:paraId="163C197B" w14:textId="1CFF2A03" w:rsidR="003B7F68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</w:t>
      </w:r>
      <w:r w:rsidRPr="00DF2961">
        <w:rPr>
          <w:rFonts w:cs="Arial"/>
          <w:szCs w:val="20"/>
          <w:lang w:eastAsia="en-AU"/>
        </w:rPr>
        <w:t xml:space="preserve"> chances for people </w:t>
      </w:r>
      <w:r w:rsidRPr="00DF2961">
        <w:rPr>
          <w:rFonts w:cs="Arial"/>
        </w:rPr>
        <w:t>with disability to have their say on government decisions that affect them.</w:t>
      </w:r>
    </w:p>
    <w:p w14:paraId="59689A95" w14:textId="5FA22BF1" w:rsidR="007B3C49" w:rsidRPr="00DF2961" w:rsidRDefault="003B7F68" w:rsidP="003B7F68">
      <w:pPr>
        <w:spacing w:before="0" w:after="0" w:line="240" w:lineRule="auto"/>
        <w:rPr>
          <w:rFonts w:cs="Arial"/>
        </w:rPr>
      </w:pPr>
      <w:r w:rsidRPr="00DF2961">
        <w:rPr>
          <w:rFonts w:cs="Arial"/>
        </w:rPr>
        <w:br w:type="page"/>
      </w:r>
    </w:p>
    <w:p w14:paraId="5DC45A0F" w14:textId="5CF97483" w:rsidR="006F2987" w:rsidRPr="00DF2961" w:rsidRDefault="00DB3200" w:rsidP="007E1EF9">
      <w:pPr>
        <w:pStyle w:val="Heading2"/>
        <w:rPr>
          <w:rFonts w:cs="Arial"/>
        </w:rPr>
      </w:pPr>
      <w:bookmarkStart w:id="11" w:name="_Toc197959343"/>
      <w:r w:rsidRPr="00DF2961">
        <w:rPr>
          <w:rFonts w:cs="Arial"/>
        </w:rPr>
        <w:t xml:space="preserve">2. </w:t>
      </w:r>
      <w:r w:rsidR="00CA25FE" w:rsidRPr="00DF2961">
        <w:rPr>
          <w:rFonts w:cs="Arial"/>
        </w:rPr>
        <w:t>Inclusive learning and w</w:t>
      </w:r>
      <w:r w:rsidR="00F01248" w:rsidRPr="00DF2961">
        <w:rPr>
          <w:rFonts w:cs="Arial"/>
        </w:rPr>
        <w:t>ork</w:t>
      </w:r>
      <w:bookmarkEnd w:id="11"/>
      <w:r w:rsidR="00F01248" w:rsidRPr="00DF2961">
        <w:rPr>
          <w:rFonts w:cs="Arial"/>
        </w:rPr>
        <w:t xml:space="preserve"> </w:t>
      </w:r>
    </w:p>
    <w:p w14:paraId="165B50E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People with disability have the right to take part in learning and work.</w:t>
      </w:r>
    </w:p>
    <w:p w14:paraId="29DB7B2A" w14:textId="77777777" w:rsidR="00597666" w:rsidRPr="00DF2961" w:rsidRDefault="00597666" w:rsidP="003B7F68">
      <w:pPr>
        <w:pStyle w:val="Heading3"/>
        <w:spacing w:before="360"/>
        <w:rPr>
          <w:rFonts w:cs="Arial"/>
        </w:rPr>
      </w:pPr>
      <w:r w:rsidRPr="00DF2961">
        <w:rPr>
          <w:rFonts w:cs="Arial"/>
        </w:rPr>
        <w:t>Our goals</w:t>
      </w:r>
    </w:p>
    <w:p w14:paraId="30C4C2B4" w14:textId="25AAEB9D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who work in schools to know how to support people with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disability.</w:t>
      </w:r>
    </w:p>
    <w:p w14:paraId="076E502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inclusive learning for children with disability.</w:t>
      </w:r>
    </w:p>
    <w:p w14:paraId="2E05BD10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have support to build their skills.</w:t>
      </w:r>
    </w:p>
    <w:p w14:paraId="2D32E0EF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people with disability to have the chance to grow their </w:t>
      </w:r>
      <w:r w:rsidRPr="00DF2961">
        <w:rPr>
          <w:rStyle w:val="Strong"/>
          <w:rFonts w:cs="Arial"/>
        </w:rPr>
        <w:t>career</w:t>
      </w:r>
      <w:r w:rsidRPr="00DF2961">
        <w:rPr>
          <w:rFonts w:cs="Arial"/>
        </w:rPr>
        <w:t>.</w:t>
      </w:r>
    </w:p>
    <w:p w14:paraId="13EC0DA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Your career is the type of work you do for a long time.</w:t>
      </w:r>
    </w:p>
    <w:p w14:paraId="61D4E841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For example, a teacher or a doctor.</w:t>
      </w:r>
    </w:p>
    <w:p w14:paraId="3FDEF9F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places that will support people with disability to:</w:t>
      </w:r>
    </w:p>
    <w:p w14:paraId="6828C907" w14:textId="77777777" w:rsidR="007B3C49" w:rsidRPr="00DF2961" w:rsidRDefault="007B3C49" w:rsidP="007B3C49">
      <w:pPr>
        <w:pStyle w:val="ListParagraph"/>
        <w:numPr>
          <w:ilvl w:val="0"/>
          <w:numId w:val="12"/>
        </w:numPr>
        <w:spacing w:after="120"/>
        <w:rPr>
          <w:rFonts w:cs="Arial"/>
        </w:rPr>
      </w:pPr>
      <w:r w:rsidRPr="00DF2961">
        <w:rPr>
          <w:rFonts w:cs="Arial"/>
        </w:rPr>
        <w:t>learn</w:t>
      </w:r>
    </w:p>
    <w:p w14:paraId="7FB5103E" w14:textId="77777777" w:rsidR="007B3C49" w:rsidRPr="00DF2961" w:rsidRDefault="007B3C49" w:rsidP="007B3C49">
      <w:pPr>
        <w:pStyle w:val="ListParagraph"/>
        <w:numPr>
          <w:ilvl w:val="0"/>
          <w:numId w:val="12"/>
        </w:numPr>
        <w:spacing w:after="120"/>
        <w:rPr>
          <w:rFonts w:cs="Arial"/>
        </w:rPr>
      </w:pPr>
      <w:r w:rsidRPr="00DF2961">
        <w:rPr>
          <w:rFonts w:cs="Arial"/>
        </w:rPr>
        <w:t>work.</w:t>
      </w:r>
    </w:p>
    <w:p w14:paraId="603D20A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state governments to help improve </w:t>
      </w:r>
      <w:r w:rsidRPr="00DF2961">
        <w:rPr>
          <w:rStyle w:val="Strong"/>
          <w:rFonts w:cs="Arial"/>
        </w:rPr>
        <w:t>data</w:t>
      </w:r>
      <w:r w:rsidRPr="00DF2961">
        <w:rPr>
          <w:rFonts w:cs="Arial"/>
        </w:rPr>
        <w:t xml:space="preserve"> about disability.</w:t>
      </w:r>
    </w:p>
    <w:p w14:paraId="241A392D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Data includes information and facts we collect to help us:</w:t>
      </w:r>
    </w:p>
    <w:p w14:paraId="1D104805" w14:textId="77777777" w:rsidR="007B3C49" w:rsidRPr="00DF2961" w:rsidRDefault="007B3C49" w:rsidP="007B3C49">
      <w:pPr>
        <w:pStyle w:val="ListParagraph"/>
        <w:numPr>
          <w:ilvl w:val="0"/>
          <w:numId w:val="12"/>
        </w:numPr>
        <w:spacing w:after="120"/>
        <w:rPr>
          <w:rFonts w:cs="Arial"/>
        </w:rPr>
      </w:pPr>
      <w:r w:rsidRPr="00DF2961">
        <w:rPr>
          <w:rFonts w:cs="Arial"/>
        </w:rPr>
        <w:t>learn about something</w:t>
      </w:r>
    </w:p>
    <w:p w14:paraId="14A7A509" w14:textId="77777777" w:rsidR="007B3C49" w:rsidRPr="00DF2961" w:rsidRDefault="007B3C49" w:rsidP="007B3C49">
      <w:pPr>
        <w:pStyle w:val="ListParagraph"/>
        <w:numPr>
          <w:ilvl w:val="0"/>
          <w:numId w:val="12"/>
        </w:numPr>
        <w:spacing w:after="120"/>
        <w:rPr>
          <w:rFonts w:cs="Arial"/>
        </w:rPr>
      </w:pPr>
      <w:r w:rsidRPr="00DF2961">
        <w:rPr>
          <w:rFonts w:cs="Arial"/>
        </w:rPr>
        <w:t>see if things are getting better. </w:t>
      </w:r>
    </w:p>
    <w:p w14:paraId="2DD3CD92" w14:textId="2142F5E7" w:rsidR="00597666" w:rsidRPr="00DF2961" w:rsidRDefault="00597666" w:rsidP="00597666">
      <w:pPr>
        <w:pStyle w:val="Heading3"/>
        <w:rPr>
          <w:rFonts w:cs="Arial"/>
        </w:rPr>
      </w:pPr>
      <w:r w:rsidRPr="00DF2961">
        <w:rPr>
          <w:rFonts w:cs="Arial"/>
        </w:rPr>
        <w:t>How we will know we are achieving our goals</w:t>
      </w:r>
    </w:p>
    <w:p w14:paraId="23B84381" w14:textId="77777777" w:rsidR="007B3C49" w:rsidRPr="00DF2961" w:rsidRDefault="007B3C49" w:rsidP="007B3C49">
      <w:pPr>
        <w:rPr>
          <w:rFonts w:cs="Arial"/>
        </w:rPr>
      </w:pPr>
      <w:bookmarkStart w:id="12" w:name="_Hlk196989482"/>
      <w:r w:rsidRPr="00DF2961">
        <w:rPr>
          <w:rFonts w:cs="Arial"/>
        </w:rPr>
        <w:t xml:space="preserve">There will be more: </w:t>
      </w:r>
    </w:p>
    <w:p w14:paraId="6F026B66" w14:textId="77777777" w:rsidR="007B3C49" w:rsidRPr="00DF2961" w:rsidRDefault="007B3C49" w:rsidP="007B3C49">
      <w:pPr>
        <w:pStyle w:val="ListParagraph"/>
        <w:numPr>
          <w:ilvl w:val="0"/>
          <w:numId w:val="19"/>
        </w:numPr>
        <w:spacing w:after="120"/>
        <w:rPr>
          <w:rFonts w:cs="Arial"/>
        </w:rPr>
      </w:pPr>
      <w:r w:rsidRPr="00DF2961">
        <w:rPr>
          <w:rFonts w:cs="Arial"/>
        </w:rPr>
        <w:t>teachers who know how to support students with disability</w:t>
      </w:r>
    </w:p>
    <w:p w14:paraId="4ADF2975" w14:textId="77777777" w:rsidR="007B3C49" w:rsidRPr="00DF2961" w:rsidRDefault="007B3C49" w:rsidP="007B3C49">
      <w:pPr>
        <w:pStyle w:val="ListParagraph"/>
        <w:numPr>
          <w:ilvl w:val="0"/>
          <w:numId w:val="19"/>
        </w:numPr>
        <w:spacing w:after="120"/>
        <w:rPr>
          <w:rFonts w:cs="Arial"/>
        </w:rPr>
      </w:pPr>
      <w:r w:rsidRPr="00DF2961">
        <w:rPr>
          <w:rFonts w:cs="Arial"/>
        </w:rPr>
        <w:t>accessible schools</w:t>
      </w:r>
    </w:p>
    <w:p w14:paraId="6E463BA7" w14:textId="77777777" w:rsidR="007B3C49" w:rsidRPr="00DF2961" w:rsidRDefault="007B3C49" w:rsidP="007B3C49">
      <w:pPr>
        <w:pStyle w:val="ListParagraph"/>
        <w:numPr>
          <w:ilvl w:val="0"/>
          <w:numId w:val="19"/>
        </w:numPr>
        <w:spacing w:after="120"/>
        <w:rPr>
          <w:rFonts w:cs="Arial"/>
        </w:rPr>
      </w:pPr>
      <w:r w:rsidRPr="00DF2961">
        <w:rPr>
          <w:rFonts w:cs="Arial"/>
        </w:rPr>
        <w:t>children and young people with disability in school.</w:t>
      </w:r>
    </w:p>
    <w:p w14:paraId="23362E53" w14:textId="77777777" w:rsidR="0090770D" w:rsidRPr="00DF2961" w:rsidRDefault="0090770D" w:rsidP="007B3C49">
      <w:pPr>
        <w:rPr>
          <w:rFonts w:cs="Arial"/>
        </w:rPr>
      </w:pPr>
      <w:r w:rsidRPr="00DF2961">
        <w:rPr>
          <w:rFonts w:cs="Arial"/>
        </w:rPr>
        <w:br w:type="page"/>
      </w:r>
    </w:p>
    <w:p w14:paraId="32142343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people with disability who:</w:t>
      </w:r>
    </w:p>
    <w:p w14:paraId="49998F6A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study more after high school</w:t>
      </w:r>
    </w:p>
    <w:p w14:paraId="231FB9B0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take part in training after high school</w:t>
      </w:r>
    </w:p>
    <w:p w14:paraId="13236929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get a job after high school</w:t>
      </w:r>
    </w:p>
    <w:p w14:paraId="508603AA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 xml:space="preserve">become a </w:t>
      </w:r>
      <w:r w:rsidRPr="00DF2961">
        <w:rPr>
          <w:rStyle w:val="Strong"/>
          <w:rFonts w:cs="Arial"/>
        </w:rPr>
        <w:t>volunteer</w:t>
      </w:r>
      <w:r w:rsidRPr="00DF2961">
        <w:rPr>
          <w:rFonts w:cs="Arial"/>
        </w:rPr>
        <w:t>.</w:t>
      </w:r>
    </w:p>
    <w:p w14:paraId="40476C5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you volunteer, you:</w:t>
      </w:r>
    </w:p>
    <w:p w14:paraId="0F135E48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work but you don’t get paid</w:t>
      </w:r>
    </w:p>
    <w:p w14:paraId="4C1E8B62" w14:textId="65CF0D38" w:rsidR="009E1014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do work that helps the community.</w:t>
      </w:r>
    </w:p>
    <w:p w14:paraId="022B6DF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people with disability who work for the government.</w:t>
      </w:r>
    </w:p>
    <w:p w14:paraId="5726457E" w14:textId="1D50FC63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data collected from different state governments about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disability.</w:t>
      </w:r>
    </w:p>
    <w:bookmarkEnd w:id="12"/>
    <w:p w14:paraId="4C7F2225" w14:textId="77777777" w:rsidR="00F649AA" w:rsidRPr="00DF2961" w:rsidRDefault="00F649AA" w:rsidP="007B3C49">
      <w:pPr>
        <w:rPr>
          <w:rFonts w:cs="Arial"/>
          <w:b/>
          <w:bCs/>
          <w:color w:val="2D4584"/>
          <w:sz w:val="48"/>
          <w:szCs w:val="56"/>
          <w:lang w:val="x-none" w:eastAsia="x-none"/>
        </w:rPr>
      </w:pPr>
      <w:r w:rsidRPr="00DF2961">
        <w:rPr>
          <w:rFonts w:cs="Arial"/>
        </w:rPr>
        <w:br w:type="page"/>
      </w:r>
    </w:p>
    <w:p w14:paraId="5DDA1E20" w14:textId="7CA4773C" w:rsidR="006F2987" w:rsidRPr="00DF2961" w:rsidRDefault="00DB3200" w:rsidP="006942B4">
      <w:pPr>
        <w:pStyle w:val="Heading2"/>
        <w:spacing w:after="0"/>
        <w:rPr>
          <w:rFonts w:cs="Arial"/>
        </w:rPr>
      </w:pPr>
      <w:bookmarkStart w:id="13" w:name="_Toc197959344"/>
      <w:r w:rsidRPr="00DF2961">
        <w:rPr>
          <w:rFonts w:cs="Arial"/>
        </w:rPr>
        <w:t xml:space="preserve">3. </w:t>
      </w:r>
      <w:r w:rsidR="00CA25FE" w:rsidRPr="00DF2961">
        <w:rPr>
          <w:rFonts w:cs="Arial"/>
        </w:rPr>
        <w:t>Good s</w:t>
      </w:r>
      <w:r w:rsidR="006F2987" w:rsidRPr="00DF2961">
        <w:rPr>
          <w:rFonts w:cs="Arial"/>
        </w:rPr>
        <w:t>upport</w:t>
      </w:r>
      <w:r w:rsidR="00582A0E" w:rsidRPr="00DF2961">
        <w:rPr>
          <w:rFonts w:cs="Arial"/>
        </w:rPr>
        <w:t>s and services</w:t>
      </w:r>
      <w:bookmarkEnd w:id="13"/>
    </w:p>
    <w:p w14:paraId="2D6DB2BC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People with disability have the right to use supports and services that meet their needs. </w:t>
      </w:r>
    </w:p>
    <w:p w14:paraId="53B8D37B" w14:textId="7F5C273A" w:rsidR="00597666" w:rsidRPr="00DF2961" w:rsidRDefault="00597666" w:rsidP="006942B4">
      <w:pPr>
        <w:pStyle w:val="Heading3"/>
        <w:spacing w:before="360"/>
        <w:rPr>
          <w:rFonts w:cs="Arial"/>
        </w:rPr>
      </w:pPr>
      <w:r w:rsidRPr="00DF2961">
        <w:rPr>
          <w:rFonts w:cs="Arial"/>
        </w:rPr>
        <w:t>Our goals</w:t>
      </w:r>
    </w:p>
    <w:p w14:paraId="591683C3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find and use the supports they need.</w:t>
      </w:r>
    </w:p>
    <w:p w14:paraId="4FC9A2EF" w14:textId="5E2842AE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people with disability to get </w:t>
      </w:r>
      <w:r w:rsidRPr="00DF2961">
        <w:rPr>
          <w:rStyle w:val="Strong"/>
          <w:rFonts w:cs="Arial"/>
        </w:rPr>
        <w:t>advocacy</w:t>
      </w:r>
      <w:r w:rsidRPr="00DF2961">
        <w:rPr>
          <w:rFonts w:cs="Arial"/>
        </w:rPr>
        <w:t xml:space="preserve"> support when and where they need it. </w:t>
      </w:r>
    </w:p>
    <w:p w14:paraId="057C958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Advocacy is when someone:</w:t>
      </w:r>
    </w:p>
    <w:p w14:paraId="17810256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>helps you have your say</w:t>
      </w:r>
    </w:p>
    <w:p w14:paraId="4B4349C0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 xml:space="preserve">gives you information and advice. </w:t>
      </w:r>
    </w:p>
    <w:p w14:paraId="6F71208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services to work well together to support people with disability.</w:t>
      </w:r>
    </w:p>
    <w:p w14:paraId="61FA4D8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carers of people with disability to get the supports and services they need.</w:t>
      </w:r>
    </w:p>
    <w:p w14:paraId="5A7C6C5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governments to make sure the programs and services they give money to are inclusive. </w:t>
      </w:r>
    </w:p>
    <w:p w14:paraId="0DE1DA47" w14:textId="77777777" w:rsidR="00597666" w:rsidRPr="00DF2961" w:rsidRDefault="00597666" w:rsidP="006942B4">
      <w:pPr>
        <w:pStyle w:val="Heading3"/>
        <w:rPr>
          <w:rFonts w:cs="Arial"/>
        </w:rPr>
      </w:pPr>
      <w:r w:rsidRPr="00DF2961">
        <w:rPr>
          <w:rFonts w:cs="Arial"/>
        </w:rPr>
        <w:t>How we will know we are achieving our goals</w:t>
      </w:r>
    </w:p>
    <w:p w14:paraId="4BE27080" w14:textId="61019496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It will be easier to connect people with disability to supports and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services. </w:t>
      </w:r>
    </w:p>
    <w:p w14:paraId="4902C9CC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people with disability using supports and services in the community. </w:t>
      </w:r>
    </w:p>
    <w:p w14:paraId="0B04752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This includes communities far away from cities and towns. </w:t>
      </w:r>
    </w:p>
    <w:p w14:paraId="450EE4B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people with disability using advocacy services. </w:t>
      </w:r>
    </w:p>
    <w:p w14:paraId="6768CC8B" w14:textId="78C54592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Different parts of the government will work together to use this plan more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often.</w:t>
      </w:r>
    </w:p>
    <w:p w14:paraId="3A7BD3B4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support for carers. </w:t>
      </w:r>
    </w:p>
    <w:p w14:paraId="3B7566C0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This includes support that gives carers a break. </w:t>
      </w:r>
    </w:p>
    <w:p w14:paraId="21F39CBB" w14:textId="5596E62F" w:rsidR="003B7F68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Governments will give more money to support programs and services that are inclusive.</w:t>
      </w:r>
    </w:p>
    <w:p w14:paraId="13A900F8" w14:textId="1E6CDFEF" w:rsidR="007B3C49" w:rsidRPr="00DF2961" w:rsidRDefault="003B7F68" w:rsidP="003B7F68">
      <w:pPr>
        <w:spacing w:before="0" w:after="0" w:line="240" w:lineRule="auto"/>
        <w:rPr>
          <w:rFonts w:cs="Arial"/>
        </w:rPr>
      </w:pPr>
      <w:r w:rsidRPr="00DF2961">
        <w:rPr>
          <w:rFonts w:cs="Arial"/>
        </w:rPr>
        <w:br w:type="page"/>
      </w:r>
    </w:p>
    <w:p w14:paraId="466DFD8B" w14:textId="42237E2B" w:rsidR="006F2987" w:rsidRPr="00DF2961" w:rsidRDefault="00DB3200" w:rsidP="008F3813">
      <w:pPr>
        <w:pStyle w:val="Heading2"/>
        <w:rPr>
          <w:rFonts w:cs="Arial"/>
        </w:rPr>
      </w:pPr>
      <w:bookmarkStart w:id="14" w:name="_Toc197959345"/>
      <w:r w:rsidRPr="00DF2961">
        <w:rPr>
          <w:rFonts w:cs="Arial"/>
        </w:rPr>
        <w:t xml:space="preserve">4. </w:t>
      </w:r>
      <w:r w:rsidR="004E4053" w:rsidRPr="00DF2961">
        <w:rPr>
          <w:rFonts w:cs="Arial"/>
        </w:rPr>
        <w:t>Better h</w:t>
      </w:r>
      <w:r w:rsidR="00F01248" w:rsidRPr="00DF2961">
        <w:rPr>
          <w:rFonts w:cs="Arial"/>
        </w:rPr>
        <w:t>ealth and w</w:t>
      </w:r>
      <w:r w:rsidR="006F2987" w:rsidRPr="00DF2961">
        <w:rPr>
          <w:rFonts w:cs="Arial"/>
        </w:rPr>
        <w:t>ellbeing</w:t>
      </w:r>
      <w:bookmarkEnd w:id="14"/>
    </w:p>
    <w:p w14:paraId="318DC15F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People with disability have the right to services that support their health and wellbeing. </w:t>
      </w:r>
    </w:p>
    <w:p w14:paraId="7C069C4D" w14:textId="47F4DBD6" w:rsidR="00597666" w:rsidRPr="00DF2961" w:rsidRDefault="00597666" w:rsidP="003B7F68">
      <w:pPr>
        <w:pStyle w:val="Heading3"/>
        <w:spacing w:before="360"/>
        <w:rPr>
          <w:rFonts w:cs="Arial"/>
        </w:rPr>
      </w:pPr>
      <w:r w:rsidRPr="00DF2961">
        <w:rPr>
          <w:rFonts w:cs="Arial"/>
        </w:rPr>
        <w:t>Our goals</w:t>
      </w:r>
    </w:p>
    <w:p w14:paraId="530F8CE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healthcare services to be:</w:t>
      </w:r>
    </w:p>
    <w:p w14:paraId="169D8B6E" w14:textId="77777777" w:rsidR="007B3C49" w:rsidRPr="00DF2961" w:rsidRDefault="007B3C49" w:rsidP="007B3C49">
      <w:pPr>
        <w:pStyle w:val="ListParagraph"/>
        <w:numPr>
          <w:ilvl w:val="0"/>
          <w:numId w:val="6"/>
        </w:numPr>
        <w:spacing w:after="120"/>
        <w:rPr>
          <w:rFonts w:cs="Arial"/>
        </w:rPr>
      </w:pPr>
      <w:r w:rsidRPr="00DF2961">
        <w:rPr>
          <w:rFonts w:cs="Arial"/>
        </w:rPr>
        <w:t>inclusive</w:t>
      </w:r>
    </w:p>
    <w:p w14:paraId="34FACB0F" w14:textId="77777777" w:rsidR="007B3C49" w:rsidRPr="00DF2961" w:rsidRDefault="007B3C49" w:rsidP="007B3C49">
      <w:pPr>
        <w:pStyle w:val="ListParagraph"/>
        <w:numPr>
          <w:ilvl w:val="0"/>
          <w:numId w:val="6"/>
        </w:numPr>
        <w:spacing w:after="120"/>
        <w:rPr>
          <w:rFonts w:cs="Arial"/>
        </w:rPr>
      </w:pPr>
      <w:r w:rsidRPr="00DF2961">
        <w:rPr>
          <w:rFonts w:cs="Arial"/>
        </w:rPr>
        <w:t>accessible.</w:t>
      </w:r>
    </w:p>
    <w:p w14:paraId="144CDEF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healthcare services to understand different:</w:t>
      </w:r>
    </w:p>
    <w:p w14:paraId="6412350B" w14:textId="77777777" w:rsidR="007B3C49" w:rsidRPr="00DF2961" w:rsidRDefault="007B3C49" w:rsidP="007B3C49">
      <w:pPr>
        <w:pStyle w:val="ListParagraph"/>
        <w:numPr>
          <w:ilvl w:val="0"/>
          <w:numId w:val="10"/>
        </w:numPr>
        <w:spacing w:after="120"/>
        <w:rPr>
          <w:rFonts w:cs="Arial"/>
        </w:rPr>
      </w:pPr>
      <w:r w:rsidRPr="00DF2961">
        <w:rPr>
          <w:rFonts w:cs="Arial"/>
        </w:rPr>
        <w:t xml:space="preserve">types of disabilities </w:t>
      </w:r>
    </w:p>
    <w:p w14:paraId="2989D13F" w14:textId="77777777" w:rsidR="007B3C49" w:rsidRPr="00DF2961" w:rsidRDefault="007B3C49" w:rsidP="007B3C49">
      <w:pPr>
        <w:pStyle w:val="ListParagraph"/>
        <w:numPr>
          <w:ilvl w:val="0"/>
          <w:numId w:val="9"/>
        </w:numPr>
        <w:spacing w:after="120"/>
        <w:rPr>
          <w:rFonts w:cs="Arial"/>
        </w:rPr>
      </w:pPr>
      <w:r w:rsidRPr="00DF2961">
        <w:rPr>
          <w:rFonts w:cs="Arial"/>
        </w:rPr>
        <w:t xml:space="preserve">experiences for people with disability. </w:t>
      </w:r>
    </w:p>
    <w:p w14:paraId="272D271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all healthcare services to give people with disability the support they need. </w:t>
      </w:r>
    </w:p>
    <w:p w14:paraId="0A4188F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them to work together to do this.</w:t>
      </w:r>
    </w:p>
    <w:p w14:paraId="0F2FCC30" w14:textId="5925B054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disability services to work better with services for</w:t>
      </w:r>
      <w:r w:rsidRPr="00DF2961">
        <w:rPr>
          <w:rStyle w:val="Strong"/>
          <w:rFonts w:cs="Arial"/>
        </w:rPr>
        <w:t xml:space="preserve"> mental</w:t>
      </w:r>
      <w:r w:rsidR="003B7F68" w:rsidRPr="00DF2961">
        <w:rPr>
          <w:rStyle w:val="Strong"/>
          <w:rFonts w:cs="Arial"/>
        </w:rPr>
        <w:t> </w:t>
      </w:r>
      <w:r w:rsidRPr="00DF2961">
        <w:rPr>
          <w:rStyle w:val="Strong"/>
          <w:rFonts w:cs="Arial"/>
        </w:rPr>
        <w:t>health</w:t>
      </w:r>
      <w:r w:rsidRPr="00DF2961">
        <w:rPr>
          <w:rFonts w:cs="Arial"/>
        </w:rPr>
        <w:t>.</w:t>
      </w:r>
    </w:p>
    <w:p w14:paraId="37B9153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Your mental health is about how you:</w:t>
      </w:r>
    </w:p>
    <w:p w14:paraId="526FDFA2" w14:textId="77777777" w:rsidR="007B3C49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think and feel about yourself</w:t>
      </w:r>
    </w:p>
    <w:p w14:paraId="28E31EF9" w14:textId="77777777" w:rsidR="007B3C49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deal with things in your life</w:t>
      </w:r>
    </w:p>
    <w:p w14:paraId="4287BAC0" w14:textId="407F2900" w:rsidR="008C5D95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manage your feelings.</w:t>
      </w:r>
    </w:p>
    <w:p w14:paraId="3D7B5D96" w14:textId="6910BF4C" w:rsidR="00597666" w:rsidRPr="00DF2961" w:rsidRDefault="00597666" w:rsidP="00597666">
      <w:pPr>
        <w:pStyle w:val="Heading3"/>
        <w:rPr>
          <w:rFonts w:cs="Arial"/>
        </w:rPr>
      </w:pPr>
      <w:r w:rsidRPr="00DF2961">
        <w:rPr>
          <w:rFonts w:cs="Arial"/>
        </w:rPr>
        <w:t>How we will know we are achieving our goals</w:t>
      </w:r>
    </w:p>
    <w:p w14:paraId="1D30EA8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</w:t>
      </w:r>
      <w:r w:rsidRPr="00DF2961">
        <w:rPr>
          <w:rFonts w:cs="Arial"/>
          <w:lang w:eastAsia="en-AU"/>
        </w:rPr>
        <w:t>healthcare workers</w:t>
      </w:r>
      <w:r w:rsidRPr="00DF2961">
        <w:rPr>
          <w:rFonts w:cs="Arial"/>
        </w:rPr>
        <w:t xml:space="preserve"> who know how to support people with disability.</w:t>
      </w:r>
    </w:p>
    <w:p w14:paraId="78A1DAC9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This includes people with disability from different backgrounds. </w:t>
      </w:r>
    </w:p>
    <w:p w14:paraId="5B1E9DCA" w14:textId="712786ED" w:rsidR="008C5D95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More healthcare services are checked to make sure they are doing the right thing.</w:t>
      </w:r>
    </w:p>
    <w:p w14:paraId="4A7A884B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more:</w:t>
      </w:r>
    </w:p>
    <w:p w14:paraId="59CB7604" w14:textId="23EFF205" w:rsidR="007B3C49" w:rsidRPr="00DF2961" w:rsidRDefault="007B3C49" w:rsidP="007B3C49">
      <w:pPr>
        <w:pStyle w:val="ListParagraph"/>
        <w:numPr>
          <w:ilvl w:val="0"/>
          <w:numId w:val="17"/>
        </w:numPr>
        <w:spacing w:after="120"/>
        <w:rPr>
          <w:rFonts w:cs="Arial"/>
        </w:rPr>
      </w:pPr>
      <w:r w:rsidRPr="00DF2961">
        <w:rPr>
          <w:rFonts w:cs="Arial"/>
        </w:rPr>
        <w:t>ways for people with disability to find and use the healthcare they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need.</w:t>
      </w:r>
    </w:p>
    <w:p w14:paraId="6D7B704F" w14:textId="5A0A6D2F" w:rsidR="007B3C49" w:rsidRPr="00DF2961" w:rsidRDefault="007B3C49" w:rsidP="007B3C49">
      <w:pPr>
        <w:pStyle w:val="ListParagraph"/>
        <w:numPr>
          <w:ilvl w:val="0"/>
          <w:numId w:val="17"/>
        </w:numPr>
        <w:spacing w:after="120"/>
        <w:rPr>
          <w:rFonts w:cs="Arial"/>
        </w:rPr>
      </w:pPr>
      <w:r w:rsidRPr="00DF2961">
        <w:rPr>
          <w:rFonts w:cs="Arial"/>
        </w:rPr>
        <w:t>healthcare services that include people with disability in their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guidelines.</w:t>
      </w:r>
    </w:p>
    <w:p w14:paraId="33908661" w14:textId="1A6581F1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mental health and disability services that work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together. </w:t>
      </w:r>
    </w:p>
    <w:p w14:paraId="4A7FFE7F" w14:textId="033BC5EC" w:rsidR="003B7F68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people with disability who can use mental health and disability services easily. </w:t>
      </w:r>
    </w:p>
    <w:p w14:paraId="2AC5D9A8" w14:textId="40F1A001" w:rsidR="007B3C49" w:rsidRPr="00DF2961" w:rsidRDefault="003B7F68" w:rsidP="003B7F68">
      <w:pPr>
        <w:spacing w:before="0" w:after="0" w:line="240" w:lineRule="auto"/>
        <w:rPr>
          <w:rFonts w:cs="Arial"/>
        </w:rPr>
      </w:pPr>
      <w:r w:rsidRPr="00DF2961">
        <w:rPr>
          <w:rFonts w:cs="Arial"/>
        </w:rPr>
        <w:br w:type="page"/>
      </w:r>
    </w:p>
    <w:p w14:paraId="325AA1EF" w14:textId="18490332" w:rsidR="006F2987" w:rsidRPr="00DF2961" w:rsidRDefault="00DB3200" w:rsidP="008C5D95">
      <w:pPr>
        <w:pStyle w:val="Heading2"/>
        <w:spacing w:after="0"/>
        <w:rPr>
          <w:rFonts w:cs="Arial"/>
        </w:rPr>
      </w:pPr>
      <w:bookmarkStart w:id="15" w:name="_Toc197959346"/>
      <w:r w:rsidRPr="00DF2961">
        <w:rPr>
          <w:rFonts w:cs="Arial"/>
        </w:rPr>
        <w:t xml:space="preserve">5. </w:t>
      </w:r>
      <w:r w:rsidR="00DA5FE9" w:rsidRPr="00DF2961">
        <w:rPr>
          <w:rFonts w:cs="Arial"/>
        </w:rPr>
        <w:t>Safety</w:t>
      </w:r>
      <w:r w:rsidR="002F6A3B" w:rsidRPr="00DF2961">
        <w:rPr>
          <w:rFonts w:cs="Arial"/>
        </w:rPr>
        <w:t xml:space="preserve"> and the j</w:t>
      </w:r>
      <w:r w:rsidR="006F2987" w:rsidRPr="00DF2961">
        <w:rPr>
          <w:rFonts w:cs="Arial"/>
        </w:rPr>
        <w:t xml:space="preserve">ustice </w:t>
      </w:r>
      <w:r w:rsidR="00F01248" w:rsidRPr="00DF2961">
        <w:rPr>
          <w:rFonts w:cs="Arial"/>
        </w:rPr>
        <w:t>system</w:t>
      </w:r>
      <w:bookmarkEnd w:id="15"/>
      <w:r w:rsidR="002F6A3B" w:rsidRPr="00DF2961">
        <w:rPr>
          <w:rFonts w:cs="Arial"/>
        </w:rPr>
        <w:t xml:space="preserve"> </w:t>
      </w:r>
    </w:p>
    <w:p w14:paraId="460F9A8D" w14:textId="1D54A6E6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People with disability have the right to feel protected by the </w:t>
      </w:r>
      <w:r w:rsidRPr="00DF2961">
        <w:rPr>
          <w:rStyle w:val="Strong"/>
          <w:rFonts w:cs="Arial"/>
        </w:rPr>
        <w:t>justice</w:t>
      </w:r>
      <w:r w:rsidR="003B7F68" w:rsidRPr="00DF2961">
        <w:rPr>
          <w:rStyle w:val="Strong"/>
          <w:rFonts w:cs="Arial"/>
        </w:rPr>
        <w:t> </w:t>
      </w:r>
      <w:r w:rsidRPr="00DF2961">
        <w:rPr>
          <w:rStyle w:val="Strong"/>
          <w:rFonts w:cs="Arial"/>
        </w:rPr>
        <w:t>system</w:t>
      </w:r>
      <w:r w:rsidRPr="00DF2961">
        <w:rPr>
          <w:rFonts w:cs="Arial"/>
        </w:rPr>
        <w:t>.</w:t>
      </w:r>
    </w:p>
    <w:p w14:paraId="5FA8F326" w14:textId="5BAB18AC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 justice system makes sure everyone is treated fairly and follows the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law.</w:t>
      </w:r>
    </w:p>
    <w:p w14:paraId="6F84DDF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 justice system includes:</w:t>
      </w:r>
    </w:p>
    <w:p w14:paraId="5743E215" w14:textId="77777777" w:rsidR="007B3C49" w:rsidRPr="00DF2961" w:rsidRDefault="007B3C49" w:rsidP="007B3C49">
      <w:pPr>
        <w:pStyle w:val="ListParagraph"/>
        <w:numPr>
          <w:ilvl w:val="0"/>
          <w:numId w:val="8"/>
        </w:numPr>
        <w:spacing w:after="120"/>
        <w:rPr>
          <w:rFonts w:cs="Arial"/>
        </w:rPr>
      </w:pPr>
      <w:r w:rsidRPr="00DF2961">
        <w:rPr>
          <w:rFonts w:cs="Arial"/>
        </w:rPr>
        <w:t>prisons</w:t>
      </w:r>
    </w:p>
    <w:p w14:paraId="624536FD" w14:textId="77777777" w:rsidR="007B3C49" w:rsidRPr="00DF2961" w:rsidRDefault="007B3C49" w:rsidP="007B3C49">
      <w:pPr>
        <w:pStyle w:val="ListParagraph"/>
        <w:numPr>
          <w:ilvl w:val="0"/>
          <w:numId w:val="8"/>
        </w:numPr>
        <w:spacing w:after="120"/>
        <w:rPr>
          <w:rFonts w:cs="Arial"/>
        </w:rPr>
      </w:pPr>
      <w:r w:rsidRPr="00DF2961">
        <w:rPr>
          <w:rFonts w:cs="Arial"/>
        </w:rPr>
        <w:t>courts</w:t>
      </w:r>
    </w:p>
    <w:p w14:paraId="145B6F50" w14:textId="77777777" w:rsidR="007B3C49" w:rsidRPr="00DF2961" w:rsidRDefault="007B3C49" w:rsidP="007B3C49">
      <w:pPr>
        <w:pStyle w:val="ListParagraph"/>
        <w:numPr>
          <w:ilvl w:val="0"/>
          <w:numId w:val="8"/>
        </w:numPr>
        <w:spacing w:after="120"/>
        <w:rPr>
          <w:rFonts w:cs="Arial"/>
        </w:rPr>
      </w:pPr>
      <w:r w:rsidRPr="00DF2961">
        <w:rPr>
          <w:rFonts w:cs="Arial"/>
        </w:rPr>
        <w:t>police.</w:t>
      </w:r>
    </w:p>
    <w:p w14:paraId="12CA1D04" w14:textId="674B0A2C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People with disability also have the right to feel safe during an</w:t>
      </w:r>
      <w:r w:rsidR="003B7F68" w:rsidRPr="00DF2961">
        <w:rPr>
          <w:rFonts w:cs="Arial"/>
        </w:rPr>
        <w:t> </w:t>
      </w:r>
      <w:r w:rsidRPr="00DF2961">
        <w:rPr>
          <w:rStyle w:val="Strong"/>
          <w:rFonts w:cs="Arial"/>
        </w:rPr>
        <w:t>emergency</w:t>
      </w:r>
      <w:r w:rsidRPr="00DF2961">
        <w:rPr>
          <w:rFonts w:cs="Arial"/>
        </w:rPr>
        <w:t xml:space="preserve">. </w:t>
      </w:r>
    </w:p>
    <w:p w14:paraId="6EC7EAD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An emergency is a dangerous situation that no one expects to happen.</w:t>
      </w:r>
    </w:p>
    <w:p w14:paraId="00EFDA4F" w14:textId="6AB3EFC0" w:rsidR="00597666" w:rsidRPr="00DF2961" w:rsidRDefault="00597666" w:rsidP="003B7F68">
      <w:pPr>
        <w:pStyle w:val="Heading3"/>
        <w:spacing w:before="360" w:after="0"/>
        <w:rPr>
          <w:rFonts w:cs="Arial"/>
        </w:rPr>
      </w:pPr>
      <w:r w:rsidRPr="00DF2961">
        <w:rPr>
          <w:rFonts w:cs="Arial"/>
        </w:rPr>
        <w:t>Our goals</w:t>
      </w:r>
    </w:p>
    <w:p w14:paraId="50966CC9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people who work in the justice system to understand and support people with disability. </w:t>
      </w:r>
    </w:p>
    <w:p w14:paraId="35D82EF1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emergency service workers to understand and support people with disability.</w:t>
      </w:r>
    </w:p>
    <w:p w14:paraId="418D97D0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have the support they need to understand the justice system.</w:t>
      </w:r>
    </w:p>
    <w:p w14:paraId="7005CC3E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We want people with disability to have a say on parts of the justice system that affect them. </w:t>
      </w:r>
    </w:p>
    <w:p w14:paraId="297963E1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We want people with disability to find and use supports that:</w:t>
      </w:r>
    </w:p>
    <w:p w14:paraId="30F9843C" w14:textId="77777777" w:rsidR="007B3C49" w:rsidRPr="00DF2961" w:rsidRDefault="007B3C49" w:rsidP="007B3C49">
      <w:pPr>
        <w:pStyle w:val="ListParagraph"/>
        <w:numPr>
          <w:ilvl w:val="0"/>
          <w:numId w:val="20"/>
        </w:numPr>
        <w:spacing w:after="120"/>
        <w:rPr>
          <w:rFonts w:cs="Arial"/>
        </w:rPr>
      </w:pPr>
      <w:r w:rsidRPr="00DF2961">
        <w:rPr>
          <w:rFonts w:cs="Arial"/>
        </w:rPr>
        <w:t>keep them safe</w:t>
      </w:r>
    </w:p>
    <w:p w14:paraId="6F52AEF0" w14:textId="77777777" w:rsidR="007B3C49" w:rsidRPr="00DF2961" w:rsidRDefault="007B3C49" w:rsidP="007B3C49">
      <w:pPr>
        <w:pStyle w:val="ListParagraph"/>
        <w:numPr>
          <w:ilvl w:val="0"/>
          <w:numId w:val="20"/>
        </w:numPr>
        <w:spacing w:after="120"/>
        <w:rPr>
          <w:rFonts w:cs="Arial"/>
        </w:rPr>
      </w:pPr>
      <w:r w:rsidRPr="00DF2961">
        <w:rPr>
          <w:rFonts w:cs="Arial"/>
        </w:rPr>
        <w:t>make sure they still have choice and control.</w:t>
      </w:r>
    </w:p>
    <w:p w14:paraId="041A6E1E" w14:textId="7DA6074A" w:rsidR="00597666" w:rsidRPr="00DF2961" w:rsidRDefault="00597666" w:rsidP="00597666">
      <w:pPr>
        <w:pStyle w:val="Heading3"/>
        <w:rPr>
          <w:rFonts w:cs="Arial"/>
        </w:rPr>
      </w:pPr>
      <w:r w:rsidRPr="00DF2961">
        <w:rPr>
          <w:rFonts w:cs="Arial"/>
        </w:rPr>
        <w:t>How we will know we are achieving our goals</w:t>
      </w:r>
    </w:p>
    <w:p w14:paraId="7D061F5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more:</w:t>
      </w:r>
    </w:p>
    <w:p w14:paraId="6EED7D49" w14:textId="77777777" w:rsidR="007B3C49" w:rsidRPr="00DF2961" w:rsidRDefault="007B3C49" w:rsidP="007B3C49">
      <w:pPr>
        <w:pStyle w:val="ListParagraph"/>
        <w:numPr>
          <w:ilvl w:val="0"/>
          <w:numId w:val="18"/>
        </w:numPr>
        <w:spacing w:after="120"/>
        <w:rPr>
          <w:rFonts w:cs="Arial"/>
        </w:rPr>
      </w:pPr>
      <w:r w:rsidRPr="00DF2961">
        <w:rPr>
          <w:rFonts w:cs="Arial"/>
        </w:rPr>
        <w:t>emergency service workers who know how to support people with disability</w:t>
      </w:r>
    </w:p>
    <w:p w14:paraId="27EC3F59" w14:textId="77777777" w:rsidR="007B3C49" w:rsidRPr="00DF2961" w:rsidRDefault="007B3C49" w:rsidP="007B3C49">
      <w:pPr>
        <w:pStyle w:val="ListParagraph"/>
        <w:numPr>
          <w:ilvl w:val="0"/>
          <w:numId w:val="18"/>
        </w:numPr>
        <w:spacing w:after="120"/>
        <w:rPr>
          <w:rFonts w:cs="Arial"/>
        </w:rPr>
      </w:pPr>
      <w:r w:rsidRPr="00DF2961">
        <w:rPr>
          <w:rFonts w:cs="Arial"/>
        </w:rPr>
        <w:t xml:space="preserve"> justice system workers who know how to support people with disability.</w:t>
      </w:r>
    </w:p>
    <w:p w14:paraId="2D470D7A" w14:textId="5000B5C1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accessible information and support from emergency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services. </w:t>
      </w:r>
    </w:p>
    <w:p w14:paraId="19DCDA7D" w14:textId="77777777" w:rsidR="007B3C49" w:rsidRPr="00DF2961" w:rsidDel="00DA5FE9" w:rsidRDefault="007B3C49" w:rsidP="007B3C49">
      <w:pPr>
        <w:rPr>
          <w:rFonts w:cs="Arial"/>
        </w:rPr>
      </w:pPr>
      <w:r w:rsidRPr="00DF2961">
        <w:rPr>
          <w:rFonts w:cs="Arial"/>
        </w:rPr>
        <w:t xml:space="preserve">There will be more emergency services that can meet the different needs of people with disability. </w:t>
      </w:r>
    </w:p>
    <w:p w14:paraId="48B6A6BB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services and programs that can support people with disability in the justice system.</w:t>
      </w:r>
    </w:p>
    <w:p w14:paraId="22272C0D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chances for people with disability to have a say on:</w:t>
      </w:r>
    </w:p>
    <w:p w14:paraId="53D1B993" w14:textId="77777777" w:rsidR="007B3C49" w:rsidRPr="00DF2961" w:rsidRDefault="007B3C49" w:rsidP="007B3C49">
      <w:pPr>
        <w:pStyle w:val="ListParagraph"/>
        <w:numPr>
          <w:ilvl w:val="0"/>
          <w:numId w:val="18"/>
        </w:numPr>
        <w:spacing w:after="120"/>
        <w:rPr>
          <w:rFonts w:cs="Arial"/>
        </w:rPr>
      </w:pPr>
      <w:r w:rsidRPr="00DF2961">
        <w:rPr>
          <w:rFonts w:cs="Arial"/>
        </w:rPr>
        <w:t>rules</w:t>
      </w:r>
    </w:p>
    <w:p w14:paraId="2FC927DA" w14:textId="77777777" w:rsidR="007B3C49" w:rsidRPr="00DF2961" w:rsidRDefault="007B3C49" w:rsidP="007B3C49">
      <w:pPr>
        <w:pStyle w:val="ListParagraph"/>
        <w:numPr>
          <w:ilvl w:val="0"/>
          <w:numId w:val="18"/>
        </w:numPr>
        <w:spacing w:after="120"/>
        <w:rPr>
          <w:rFonts w:cs="Arial"/>
        </w:rPr>
      </w:pPr>
      <w:r w:rsidRPr="00DF2961">
        <w:rPr>
          <w:rFonts w:cs="Arial"/>
        </w:rPr>
        <w:t>laws</w:t>
      </w:r>
    </w:p>
    <w:p w14:paraId="530A9BCE" w14:textId="77777777" w:rsidR="007B3C49" w:rsidRPr="00DF2961" w:rsidRDefault="007B3C49" w:rsidP="007B3C49">
      <w:pPr>
        <w:pStyle w:val="ListParagraph"/>
        <w:numPr>
          <w:ilvl w:val="0"/>
          <w:numId w:val="18"/>
        </w:numPr>
        <w:spacing w:after="120"/>
        <w:rPr>
          <w:rFonts w:cs="Arial"/>
        </w:rPr>
      </w:pPr>
      <w:r w:rsidRPr="00DF2961">
        <w:rPr>
          <w:rFonts w:cs="Arial"/>
        </w:rPr>
        <w:t>programs.</w:t>
      </w:r>
    </w:p>
    <w:p w14:paraId="5907FDDC" w14:textId="10D04D8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more supports and service to keep people with disability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 xml:space="preserve">safe. </w:t>
      </w:r>
    </w:p>
    <w:p w14:paraId="22A2BA7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There will be less services using actions that stop people from:</w:t>
      </w:r>
    </w:p>
    <w:p w14:paraId="57D81D07" w14:textId="77777777" w:rsidR="007B3C49" w:rsidRPr="00DF2961" w:rsidRDefault="007B3C49" w:rsidP="007B3C49">
      <w:pPr>
        <w:pStyle w:val="ListParagraph"/>
        <w:numPr>
          <w:ilvl w:val="0"/>
          <w:numId w:val="24"/>
        </w:numPr>
        <w:spacing w:after="120"/>
        <w:rPr>
          <w:rFonts w:cs="Arial"/>
        </w:rPr>
      </w:pPr>
      <w:r w:rsidRPr="00DF2961">
        <w:rPr>
          <w:rFonts w:cs="Arial"/>
        </w:rPr>
        <w:t>moving</w:t>
      </w:r>
    </w:p>
    <w:p w14:paraId="18DE7F6B" w14:textId="77777777" w:rsidR="007B3C49" w:rsidRPr="00DF2961" w:rsidRDefault="007B3C49" w:rsidP="007B3C49">
      <w:pPr>
        <w:pStyle w:val="ListParagraph"/>
        <w:numPr>
          <w:ilvl w:val="0"/>
          <w:numId w:val="24"/>
        </w:numPr>
        <w:spacing w:after="120"/>
        <w:rPr>
          <w:rFonts w:cs="Arial"/>
        </w:rPr>
      </w:pPr>
      <w:r w:rsidRPr="00DF2961">
        <w:rPr>
          <w:rFonts w:cs="Arial"/>
        </w:rPr>
        <w:t>doing what they want.</w:t>
      </w:r>
    </w:p>
    <w:p w14:paraId="65AAAB49" w14:textId="70451BC5" w:rsidR="003C25FD" w:rsidRPr="00DF2961" w:rsidRDefault="00275DD3" w:rsidP="003B7F68">
      <w:pPr>
        <w:pStyle w:val="Heading2"/>
        <w:rPr>
          <w:rFonts w:cs="Arial"/>
        </w:rPr>
      </w:pPr>
      <w:bookmarkStart w:id="16" w:name="_Toc513644164"/>
      <w:bookmarkStart w:id="17" w:name="_Ref113483612"/>
      <w:r w:rsidRPr="00DF2961">
        <w:rPr>
          <w:rFonts w:cs="Arial"/>
        </w:rPr>
        <w:br w:type="page"/>
      </w:r>
      <w:bookmarkStart w:id="18" w:name="_Ref197603823"/>
      <w:bookmarkStart w:id="19" w:name="_Toc197959347"/>
      <w:r w:rsidR="003C25FD" w:rsidRPr="00DF2961">
        <w:rPr>
          <w:rFonts w:cs="Arial"/>
        </w:rPr>
        <w:t>Word list</w:t>
      </w:r>
      <w:bookmarkEnd w:id="16"/>
      <w:bookmarkEnd w:id="17"/>
      <w:bookmarkEnd w:id="18"/>
      <w:bookmarkEnd w:id="19"/>
    </w:p>
    <w:p w14:paraId="5F7A024F" w14:textId="3F72D94A" w:rsidR="00847C34" w:rsidRPr="00DF2961" w:rsidRDefault="00847C34" w:rsidP="007B3C49">
      <w:pPr>
        <w:rPr>
          <w:rFonts w:cs="Arial"/>
        </w:rPr>
      </w:pPr>
      <w:r w:rsidRPr="00DF2961">
        <w:rPr>
          <w:rFonts w:cs="Arial"/>
        </w:rPr>
        <w:t xml:space="preserve">This list explains what the </w:t>
      </w:r>
      <w:r w:rsidRPr="00DF2961">
        <w:rPr>
          <w:rStyle w:val="Strong"/>
          <w:rFonts w:cs="Arial"/>
        </w:rPr>
        <w:t>bold</w:t>
      </w:r>
      <w:r w:rsidRPr="00DF2961">
        <w:rPr>
          <w:rFonts w:cs="Arial"/>
        </w:rPr>
        <w:t xml:space="preserve"> words in this </w:t>
      </w:r>
      <w:r w:rsidR="0035459C" w:rsidRPr="00DF2961">
        <w:rPr>
          <w:rFonts w:cs="Arial"/>
        </w:rPr>
        <w:fldChar w:fldCharType="begin"/>
      </w:r>
      <w:r w:rsidR="0035459C" w:rsidRPr="00DF2961">
        <w:rPr>
          <w:rFonts w:cs="Arial"/>
        </w:rPr>
        <w:instrText xml:space="preserve"> REF document_format \h </w:instrText>
      </w:r>
      <w:r w:rsidR="00DF2961">
        <w:rPr>
          <w:rFonts w:cs="Arial"/>
        </w:rPr>
        <w:instrText xml:space="preserve"> \* MERGEFORMAT </w:instrText>
      </w:r>
      <w:r w:rsidR="0035459C" w:rsidRPr="00DF2961">
        <w:rPr>
          <w:rFonts w:cs="Arial"/>
        </w:rPr>
      </w:r>
      <w:r w:rsidR="0035459C" w:rsidRPr="00DF2961">
        <w:rPr>
          <w:rFonts w:cs="Arial"/>
        </w:rPr>
        <w:fldChar w:fldCharType="separate"/>
      </w:r>
      <w:sdt>
        <w:sdtPr>
          <w:rPr>
            <w:rFonts w:cs="Arial"/>
          </w:rPr>
          <w:id w:val="-1978443921"/>
          <w:placeholder>
            <w:docPart w:val="259CDB631B1047B6B17BDD4953768D22"/>
          </w:placeholder>
        </w:sdtPr>
        <w:sdtEndPr/>
        <w:sdtContent>
          <w:r w:rsidR="001E1B38" w:rsidRPr="00DF2961">
            <w:rPr>
              <w:rFonts w:cs="Arial"/>
            </w:rPr>
            <w:t>plan</w:t>
          </w:r>
        </w:sdtContent>
      </w:sdt>
      <w:r w:rsidR="0035459C" w:rsidRPr="00DF2961">
        <w:rPr>
          <w:rFonts w:cs="Arial"/>
        </w:rPr>
        <w:fldChar w:fldCharType="end"/>
      </w:r>
      <w:r w:rsidR="0035459C" w:rsidRPr="00DF2961">
        <w:rPr>
          <w:rFonts w:cs="Arial"/>
        </w:rPr>
        <w:t xml:space="preserve"> </w:t>
      </w:r>
      <w:r w:rsidRPr="00DF2961">
        <w:rPr>
          <w:rFonts w:cs="Arial"/>
        </w:rPr>
        <w:t>mean.</w:t>
      </w:r>
    </w:p>
    <w:p w14:paraId="7D47D7AD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Accessible</w:t>
      </w:r>
    </w:p>
    <w:p w14:paraId="482A0E58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the community is accessible, it is easy to:</w:t>
      </w:r>
    </w:p>
    <w:p w14:paraId="1075219C" w14:textId="77777777" w:rsidR="007B3C49" w:rsidRPr="00DF2961" w:rsidRDefault="007B3C49" w:rsidP="007B3C49">
      <w:pPr>
        <w:pStyle w:val="ListParagraph"/>
        <w:numPr>
          <w:ilvl w:val="0"/>
          <w:numId w:val="1"/>
        </w:numPr>
        <w:spacing w:after="120"/>
        <w:rPr>
          <w:rFonts w:cs="Arial"/>
        </w:rPr>
      </w:pPr>
      <w:r w:rsidRPr="00DF2961">
        <w:rPr>
          <w:rFonts w:cs="Arial"/>
        </w:rPr>
        <w:t>find and use things</w:t>
      </w:r>
    </w:p>
    <w:p w14:paraId="789716C4" w14:textId="77777777" w:rsidR="007B3C49" w:rsidRPr="00DF2961" w:rsidRDefault="007B3C49" w:rsidP="007B3C49">
      <w:pPr>
        <w:pStyle w:val="ListParagraph"/>
        <w:numPr>
          <w:ilvl w:val="0"/>
          <w:numId w:val="1"/>
        </w:numPr>
        <w:spacing w:after="120"/>
        <w:rPr>
          <w:rFonts w:cs="Arial"/>
        </w:rPr>
      </w:pPr>
      <w:r w:rsidRPr="00DF2961">
        <w:rPr>
          <w:rFonts w:cs="Arial"/>
        </w:rPr>
        <w:t>travel around.</w:t>
      </w:r>
    </w:p>
    <w:p w14:paraId="575146C7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Advocacy</w:t>
      </w:r>
    </w:p>
    <w:p w14:paraId="6415179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Advocacy is when someone:</w:t>
      </w:r>
    </w:p>
    <w:p w14:paraId="1836A06C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>helps you have your say</w:t>
      </w:r>
    </w:p>
    <w:p w14:paraId="02B51B4A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>gives you information and advice.</w:t>
      </w:r>
    </w:p>
    <w:p w14:paraId="78E4A75E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Career</w:t>
      </w:r>
    </w:p>
    <w:p w14:paraId="76F5B7E9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Your career is the type of work you do for a long time.</w:t>
      </w:r>
    </w:p>
    <w:p w14:paraId="4B9D52A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For example, a teacher or a doctor.</w:t>
      </w:r>
    </w:p>
    <w:p w14:paraId="6D7928AF" w14:textId="77777777" w:rsidR="007B3C49" w:rsidRPr="00DF2961" w:rsidRDefault="007B3C49" w:rsidP="003B7F68">
      <w:pPr>
        <w:pStyle w:val="Wordlistterm"/>
        <w:rPr>
          <w:rFonts w:cs="Arial"/>
        </w:rPr>
      </w:pPr>
      <w:r w:rsidRPr="00DF2961">
        <w:rPr>
          <w:rFonts w:cs="Arial"/>
        </w:rPr>
        <w:t>Data</w:t>
      </w:r>
    </w:p>
    <w:p w14:paraId="5C1AB51D" w14:textId="77777777" w:rsidR="007B3C49" w:rsidRPr="00DF2961" w:rsidRDefault="007B3C49" w:rsidP="007B3C49">
      <w:pPr>
        <w:rPr>
          <w:rFonts w:cs="Arial"/>
          <w:spacing w:val="-2"/>
        </w:rPr>
      </w:pPr>
      <w:r w:rsidRPr="00DF2961">
        <w:rPr>
          <w:rFonts w:cs="Arial"/>
          <w:spacing w:val="-2"/>
        </w:rPr>
        <w:t>Data includes information and facts we collect to help us:</w:t>
      </w:r>
    </w:p>
    <w:p w14:paraId="07A2F6F9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>learn about something</w:t>
      </w:r>
    </w:p>
    <w:p w14:paraId="11E97558" w14:textId="77777777" w:rsidR="007B3C49" w:rsidRPr="00DF2961" w:rsidRDefault="007B3C49" w:rsidP="007B3C49">
      <w:pPr>
        <w:pStyle w:val="ListParagraph"/>
        <w:numPr>
          <w:ilvl w:val="0"/>
          <w:numId w:val="23"/>
        </w:numPr>
        <w:spacing w:after="120"/>
        <w:rPr>
          <w:rFonts w:cs="Arial"/>
        </w:rPr>
      </w:pPr>
      <w:r w:rsidRPr="00DF2961">
        <w:rPr>
          <w:rFonts w:cs="Arial"/>
        </w:rPr>
        <w:t>see if things are getting better. </w:t>
      </w:r>
    </w:p>
    <w:p w14:paraId="44475E00" w14:textId="77777777" w:rsidR="007B3C49" w:rsidRPr="00DF2961" w:rsidRDefault="007B3C49" w:rsidP="003B7F68">
      <w:pPr>
        <w:pStyle w:val="Wordlistterm"/>
        <w:rPr>
          <w:rFonts w:cs="Arial"/>
        </w:rPr>
      </w:pPr>
      <w:r w:rsidRPr="00DF2961">
        <w:rPr>
          <w:rFonts w:cs="Arial"/>
        </w:rPr>
        <w:t>Draft</w:t>
      </w:r>
    </w:p>
    <w:p w14:paraId="00EE0636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 draft is a document that isn’t finished yet.</w:t>
      </w:r>
    </w:p>
    <w:p w14:paraId="467101C9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Emergency</w:t>
      </w:r>
    </w:p>
    <w:p w14:paraId="785E5063" w14:textId="4D30A68C" w:rsidR="003B7F68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An emergency is a dangerous situation that no one expects to happen.</w:t>
      </w:r>
    </w:p>
    <w:p w14:paraId="1D11C148" w14:textId="59C154AF" w:rsidR="007B3C49" w:rsidRPr="00DF2961" w:rsidRDefault="003B7F68" w:rsidP="003B7F68">
      <w:pPr>
        <w:spacing w:before="0" w:after="0" w:line="240" w:lineRule="auto"/>
        <w:rPr>
          <w:rFonts w:cs="Arial"/>
        </w:rPr>
      </w:pPr>
      <w:r w:rsidRPr="00DF2961">
        <w:rPr>
          <w:rFonts w:cs="Arial"/>
        </w:rPr>
        <w:br w:type="page"/>
      </w:r>
    </w:p>
    <w:p w14:paraId="553EDF7F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Inclusive</w:t>
      </w:r>
    </w:p>
    <w:p w14:paraId="6810FCF3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the community is inclusive, everyone can:</w:t>
      </w:r>
    </w:p>
    <w:p w14:paraId="6EC4F31B" w14:textId="77777777" w:rsidR="007B3C49" w:rsidRPr="00DF2961" w:rsidRDefault="007B3C49" w:rsidP="007B3C49">
      <w:pPr>
        <w:numPr>
          <w:ilvl w:val="0"/>
          <w:numId w:val="3"/>
        </w:numPr>
        <w:rPr>
          <w:rFonts w:cs="Arial"/>
        </w:rPr>
      </w:pPr>
      <w:r w:rsidRPr="00DF2961">
        <w:rPr>
          <w:rFonts w:cs="Arial"/>
        </w:rPr>
        <w:t>take part</w:t>
      </w:r>
    </w:p>
    <w:p w14:paraId="14AF442E" w14:textId="77777777" w:rsidR="007B3C49" w:rsidRPr="00DF2961" w:rsidRDefault="007B3C49" w:rsidP="007B3C49">
      <w:pPr>
        <w:pStyle w:val="ListParagraph"/>
        <w:numPr>
          <w:ilvl w:val="0"/>
          <w:numId w:val="3"/>
        </w:numPr>
        <w:spacing w:after="120"/>
        <w:rPr>
          <w:rFonts w:cs="Arial"/>
        </w:rPr>
      </w:pPr>
      <w:r w:rsidRPr="00DF2961">
        <w:rPr>
          <w:rFonts w:cs="Arial"/>
        </w:rPr>
        <w:t>feel like they belong.</w:t>
      </w:r>
    </w:p>
    <w:p w14:paraId="22D74572" w14:textId="77777777" w:rsidR="007B3C49" w:rsidRPr="00DF2961" w:rsidRDefault="007B3C49" w:rsidP="00ED31A4">
      <w:pPr>
        <w:pStyle w:val="Wordlistterm"/>
        <w:rPr>
          <w:rFonts w:cs="Arial"/>
        </w:rPr>
      </w:pPr>
      <w:r w:rsidRPr="00DF2961">
        <w:rPr>
          <w:rFonts w:cs="Arial"/>
        </w:rPr>
        <w:t>Justice system</w:t>
      </w:r>
    </w:p>
    <w:p w14:paraId="378FEAC0" w14:textId="265F7EA1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 justice system makes sure everyone is treated fairly and follows the</w:t>
      </w:r>
      <w:r w:rsidR="003B7F68" w:rsidRPr="00DF2961">
        <w:rPr>
          <w:rFonts w:cs="Arial"/>
        </w:rPr>
        <w:t> </w:t>
      </w:r>
      <w:r w:rsidRPr="00DF2961">
        <w:rPr>
          <w:rFonts w:cs="Arial"/>
        </w:rPr>
        <w:t>law.</w:t>
      </w:r>
    </w:p>
    <w:p w14:paraId="272D9467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The justice system includes:</w:t>
      </w:r>
    </w:p>
    <w:p w14:paraId="1AA3064B" w14:textId="77777777" w:rsidR="007B3C49" w:rsidRPr="00DF2961" w:rsidRDefault="007B3C49" w:rsidP="007B3C49">
      <w:pPr>
        <w:pStyle w:val="ListParagraph"/>
        <w:numPr>
          <w:ilvl w:val="0"/>
          <w:numId w:val="11"/>
        </w:numPr>
        <w:spacing w:after="120"/>
        <w:rPr>
          <w:rFonts w:cs="Arial"/>
        </w:rPr>
      </w:pPr>
      <w:r w:rsidRPr="00DF2961">
        <w:rPr>
          <w:rFonts w:cs="Arial"/>
        </w:rPr>
        <w:t>prisons</w:t>
      </w:r>
    </w:p>
    <w:p w14:paraId="7B351AAC" w14:textId="77777777" w:rsidR="007B3C49" w:rsidRPr="00DF2961" w:rsidRDefault="007B3C49" w:rsidP="007B3C49">
      <w:pPr>
        <w:pStyle w:val="ListParagraph"/>
        <w:numPr>
          <w:ilvl w:val="0"/>
          <w:numId w:val="11"/>
        </w:numPr>
        <w:spacing w:after="120"/>
        <w:rPr>
          <w:rFonts w:cs="Arial"/>
        </w:rPr>
      </w:pPr>
      <w:r w:rsidRPr="00DF2961">
        <w:rPr>
          <w:rFonts w:cs="Arial"/>
        </w:rPr>
        <w:t>courts</w:t>
      </w:r>
    </w:p>
    <w:p w14:paraId="3F4D37DD" w14:textId="77777777" w:rsidR="007B3C49" w:rsidRPr="00DF2961" w:rsidRDefault="007B3C49" w:rsidP="007B3C49">
      <w:pPr>
        <w:pStyle w:val="ListParagraph"/>
        <w:numPr>
          <w:ilvl w:val="0"/>
          <w:numId w:val="11"/>
        </w:numPr>
        <w:spacing w:after="120"/>
        <w:rPr>
          <w:rFonts w:cs="Arial"/>
        </w:rPr>
      </w:pPr>
      <w:r w:rsidRPr="00DF2961">
        <w:rPr>
          <w:rFonts w:cs="Arial"/>
        </w:rPr>
        <w:t>police.</w:t>
      </w:r>
    </w:p>
    <w:p w14:paraId="1064EB09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Mental health</w:t>
      </w:r>
    </w:p>
    <w:p w14:paraId="0A997245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Your mental health is about how you:</w:t>
      </w:r>
    </w:p>
    <w:p w14:paraId="3BC164CF" w14:textId="77777777" w:rsidR="007B3C49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think and feel about yourself</w:t>
      </w:r>
    </w:p>
    <w:p w14:paraId="05452555" w14:textId="77777777" w:rsidR="007B3C49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deal with things in your life</w:t>
      </w:r>
    </w:p>
    <w:p w14:paraId="48B5CFF9" w14:textId="77777777" w:rsidR="007B3C49" w:rsidRPr="00DF2961" w:rsidRDefault="007B3C49" w:rsidP="007B3C49">
      <w:pPr>
        <w:pStyle w:val="ListParagraph"/>
        <w:numPr>
          <w:ilvl w:val="0"/>
          <w:numId w:val="7"/>
        </w:numPr>
        <w:spacing w:after="120"/>
        <w:rPr>
          <w:rFonts w:cs="Arial"/>
        </w:rPr>
      </w:pPr>
      <w:r w:rsidRPr="00DF2961">
        <w:rPr>
          <w:rFonts w:cs="Arial"/>
        </w:rPr>
        <w:t>manage your feelings.</w:t>
      </w:r>
    </w:p>
    <w:p w14:paraId="01F84FBD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Rights</w:t>
      </w:r>
    </w:p>
    <w:p w14:paraId="2E17B5B1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Rights are rules about how people must treat you:</w:t>
      </w:r>
    </w:p>
    <w:p w14:paraId="5EA20B56" w14:textId="77777777" w:rsidR="007B3C49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fairly</w:t>
      </w:r>
    </w:p>
    <w:p w14:paraId="0999D064" w14:textId="77777777" w:rsidR="007B3C49" w:rsidRPr="00DF2961" w:rsidRDefault="007B3C49" w:rsidP="007B3C49">
      <w:pPr>
        <w:pStyle w:val="ListParagraph"/>
        <w:numPr>
          <w:ilvl w:val="0"/>
          <w:numId w:val="21"/>
        </w:numPr>
        <w:spacing w:after="120"/>
        <w:rPr>
          <w:rFonts w:cs="Arial"/>
        </w:rPr>
      </w:pPr>
      <w:r w:rsidRPr="00DF2961">
        <w:rPr>
          <w:rFonts w:cs="Arial"/>
        </w:rPr>
        <w:t>equally.</w:t>
      </w:r>
    </w:p>
    <w:p w14:paraId="6CDC4040" w14:textId="77777777" w:rsidR="007B3C49" w:rsidRPr="00DF2961" w:rsidRDefault="007B3C49" w:rsidP="00EE27A1">
      <w:pPr>
        <w:pStyle w:val="Wordlistterm"/>
        <w:rPr>
          <w:rFonts w:cs="Arial"/>
        </w:rPr>
      </w:pPr>
      <w:r w:rsidRPr="00DF2961">
        <w:rPr>
          <w:rFonts w:cs="Arial"/>
        </w:rPr>
        <w:t>Volunteer</w:t>
      </w:r>
    </w:p>
    <w:p w14:paraId="5899D2BB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When you volunteer, you:</w:t>
      </w:r>
    </w:p>
    <w:p w14:paraId="203636F6" w14:textId="77777777" w:rsidR="007B3C49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work but you don’t get paid</w:t>
      </w:r>
    </w:p>
    <w:p w14:paraId="5571650D" w14:textId="0B05FDB2" w:rsidR="00ED31A4" w:rsidRPr="00DF2961" w:rsidRDefault="007B3C49" w:rsidP="007B3C49">
      <w:pPr>
        <w:pStyle w:val="ListParagraph"/>
        <w:numPr>
          <w:ilvl w:val="0"/>
          <w:numId w:val="16"/>
        </w:numPr>
        <w:spacing w:after="120"/>
        <w:rPr>
          <w:rFonts w:cs="Arial"/>
        </w:rPr>
      </w:pPr>
      <w:r w:rsidRPr="00DF2961">
        <w:rPr>
          <w:rFonts w:cs="Arial"/>
        </w:rPr>
        <w:t>do work that helps the community.</w:t>
      </w:r>
      <w:bookmarkStart w:id="20" w:name="_Toc513644165"/>
    </w:p>
    <w:p w14:paraId="362DBFC7" w14:textId="4899F5A4" w:rsidR="00FD6321" w:rsidRPr="00DF2961" w:rsidRDefault="00FD6321" w:rsidP="00ED31A4">
      <w:pPr>
        <w:pStyle w:val="Heading2"/>
        <w:spacing w:after="0"/>
        <w:rPr>
          <w:rFonts w:cs="Arial"/>
        </w:rPr>
      </w:pPr>
      <w:bookmarkStart w:id="21" w:name="_Toc197959348"/>
      <w:r w:rsidRPr="00DF2961">
        <w:rPr>
          <w:rFonts w:cs="Arial"/>
        </w:rPr>
        <w:t>Contact us</w:t>
      </w:r>
      <w:bookmarkEnd w:id="20"/>
      <w:bookmarkEnd w:id="21"/>
    </w:p>
    <w:p w14:paraId="40C6E12B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 can call us.</w:t>
      </w:r>
    </w:p>
    <w:p w14:paraId="28B8F4FB" w14:textId="77777777" w:rsidR="007B3C49" w:rsidRPr="00DF2961" w:rsidRDefault="007B3C49" w:rsidP="007B3C49">
      <w:pPr>
        <w:rPr>
          <w:rStyle w:val="Strong"/>
          <w:rFonts w:cs="Arial"/>
          <w:b w:val="0"/>
          <w:bCs w:val="0"/>
        </w:rPr>
      </w:pPr>
      <w:r w:rsidRPr="00DF2961">
        <w:rPr>
          <w:rStyle w:val="Strong"/>
          <w:rFonts w:cs="Arial"/>
          <w:b w:val="0"/>
          <w:bCs w:val="0"/>
          <w:color w:val="000000" w:themeColor="text1"/>
        </w:rPr>
        <w:t>8429 7710</w:t>
      </w:r>
    </w:p>
    <w:p w14:paraId="5A9B0A2A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 can send us an email.</w:t>
      </w:r>
    </w:p>
    <w:p w14:paraId="08E1C3F4" w14:textId="77777777" w:rsidR="007B3C49" w:rsidRPr="00DF2961" w:rsidRDefault="007B3C49" w:rsidP="007B3C49">
      <w:pPr>
        <w:rPr>
          <w:rFonts w:cs="Arial"/>
        </w:rPr>
      </w:pPr>
      <w:hyperlink r:id="rId9" w:history="1">
        <w:r w:rsidRPr="00DF2961">
          <w:rPr>
            <w:rStyle w:val="Hyperlink"/>
            <w:rFonts w:cs="Arial"/>
          </w:rPr>
          <w:t>DHSDisabilityInclusion@sa.gov.au</w:t>
        </w:r>
      </w:hyperlink>
    </w:p>
    <w:p w14:paraId="5827212F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 can write to us.</w:t>
      </w:r>
    </w:p>
    <w:p w14:paraId="7030F518" w14:textId="77777777" w:rsidR="007B3C49" w:rsidRPr="00DF2961" w:rsidRDefault="007B3C49" w:rsidP="007B3C49">
      <w:pPr>
        <w:rPr>
          <w:rFonts w:cs="Arial"/>
          <w:color w:val="000000" w:themeColor="text1"/>
          <w:lang w:val="en-US"/>
        </w:rPr>
      </w:pPr>
      <w:r w:rsidRPr="00DF2961">
        <w:rPr>
          <w:rFonts w:cs="Arial"/>
          <w:color w:val="000000" w:themeColor="text1"/>
        </w:rPr>
        <w:t>Disability Policy and Reform – State Disability Inclusion Plan</w:t>
      </w:r>
    </w:p>
    <w:p w14:paraId="21377E93" w14:textId="25E8B5B3" w:rsidR="007B3C49" w:rsidRPr="00DF2961" w:rsidRDefault="007B3C49" w:rsidP="007B3C49">
      <w:pPr>
        <w:rPr>
          <w:rFonts w:cs="Arial"/>
        </w:rPr>
      </w:pPr>
      <w:r w:rsidRPr="00DF2961">
        <w:rPr>
          <w:rFonts w:cs="Arial"/>
          <w:color w:val="000000" w:themeColor="text1"/>
        </w:rPr>
        <w:t>Department of Human Services GPO Box 292 Adelaide SA 5001</w:t>
      </w:r>
    </w:p>
    <w:p w14:paraId="68FF93C2" w14:textId="77777777" w:rsidR="007B3C49" w:rsidRPr="00DF2961" w:rsidRDefault="007B3C49" w:rsidP="007B3C49">
      <w:pPr>
        <w:rPr>
          <w:rFonts w:cs="Arial"/>
        </w:rPr>
      </w:pPr>
      <w:r w:rsidRPr="00DF2961">
        <w:rPr>
          <w:rFonts w:cs="Arial"/>
        </w:rPr>
        <w:t>You can visit our website.</w:t>
      </w:r>
    </w:p>
    <w:p w14:paraId="2FD468D2" w14:textId="77777777" w:rsidR="007B3C49" w:rsidRPr="00DF2961" w:rsidRDefault="007B3C49" w:rsidP="007B3C49">
      <w:pPr>
        <w:rPr>
          <w:rFonts w:cs="Arial"/>
        </w:rPr>
      </w:pPr>
      <w:hyperlink r:id="rId10" w:history="1">
        <w:r w:rsidRPr="00DF2961">
          <w:rPr>
            <w:rStyle w:val="Hyperlink"/>
            <w:rFonts w:cs="Arial"/>
          </w:rPr>
          <w:t>www.inclusive.sa.gov.au</w:t>
        </w:r>
      </w:hyperlink>
    </w:p>
    <w:p w14:paraId="55BADD9F" w14:textId="6D6445FE" w:rsidR="00644C39" w:rsidRPr="00DF2961" w:rsidRDefault="007B3C49" w:rsidP="003B7F68">
      <w:pPr>
        <w:spacing w:before="7080"/>
        <w:rPr>
          <w:rFonts w:cs="Arial"/>
          <w:szCs w:val="28"/>
        </w:rPr>
      </w:pPr>
      <w:r w:rsidRPr="00DF2961">
        <w:rPr>
          <w:rFonts w:cs="Arial"/>
          <w:szCs w:val="28"/>
        </w:rPr>
        <w:t xml:space="preserve">The Information Access Group created this </w:t>
      </w:r>
      <w:r w:rsidR="003B7F68" w:rsidRPr="00DF2961">
        <w:rPr>
          <w:rFonts w:cs="Arial"/>
          <w:szCs w:val="28"/>
        </w:rPr>
        <w:t xml:space="preserve">text-only </w:t>
      </w:r>
      <w:r w:rsidRPr="00DF2961">
        <w:rPr>
          <w:rFonts w:cs="Arial"/>
          <w:szCs w:val="28"/>
        </w:rPr>
        <w:t xml:space="preserve">Easy Read document. For any enquiries, please visit </w:t>
      </w:r>
      <w:hyperlink r:id="rId11" w:history="1">
        <w:r w:rsidRPr="00DF2961">
          <w:rPr>
            <w:rStyle w:val="Hyperlink"/>
            <w:rFonts w:cs="Arial"/>
            <w:spacing w:val="-6"/>
            <w:szCs w:val="28"/>
          </w:rPr>
          <w:t>www.informationaccessgroup.com</w:t>
        </w:r>
      </w:hyperlink>
      <w:r w:rsidRPr="00DF2961">
        <w:rPr>
          <w:rFonts w:cs="Arial"/>
          <w:spacing w:val="-6"/>
          <w:szCs w:val="28"/>
        </w:rPr>
        <w:t>. Quote job number 6275.</w:t>
      </w:r>
    </w:p>
    <w:sectPr w:rsidR="00644C39" w:rsidRPr="00DF2961" w:rsidSect="005552A6">
      <w:footerReference w:type="even" r:id="rId12"/>
      <w:footerReference w:type="default" r:id="rId13"/>
      <w:footerReference w:type="first" r:id="rId14"/>
      <w:pgSz w:w="11906" w:h="16838"/>
      <w:pgMar w:top="1134" w:right="1416" w:bottom="1134" w:left="1440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E23E9" w14:textId="77777777" w:rsidR="005B27DD" w:rsidRDefault="005B27DD" w:rsidP="00134CC3">
      <w:pPr>
        <w:spacing w:before="0" w:after="0" w:line="240" w:lineRule="auto"/>
      </w:pPr>
      <w:r>
        <w:separator/>
      </w:r>
    </w:p>
  </w:endnote>
  <w:endnote w:type="continuationSeparator" w:id="0">
    <w:p w14:paraId="5CA6050D" w14:textId="77777777" w:rsidR="005B27DD" w:rsidRDefault="005B27DD" w:rsidP="00134C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altName w:val="Calibri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5DAD0" w14:textId="77777777" w:rsidR="003C25FD" w:rsidRDefault="003C25FD" w:rsidP="003C25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4DA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5F819E1" w14:textId="77777777" w:rsidR="003C25FD" w:rsidRDefault="003C25FD" w:rsidP="003C25F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ED3" w14:textId="4F3FC9CF" w:rsidR="00290F99" w:rsidRPr="003B7F68" w:rsidRDefault="003B7F68" w:rsidP="003B7F68">
    <w:pPr>
      <w:pStyle w:val="Footer"/>
      <w:jc w:val="center"/>
    </w:pPr>
    <w:r w:rsidRPr="003B7F68">
      <w:t xml:space="preserve">Page </w:t>
    </w:r>
    <w:r w:rsidRPr="003B7F68">
      <w:fldChar w:fldCharType="begin"/>
    </w:r>
    <w:r w:rsidRPr="003B7F68">
      <w:instrText xml:space="preserve"> PAGE  \* Arabic  \* MERGEFORMAT </w:instrText>
    </w:r>
    <w:r w:rsidRPr="003B7F68">
      <w:fldChar w:fldCharType="separate"/>
    </w:r>
    <w:r w:rsidRPr="003B7F68">
      <w:rPr>
        <w:noProof/>
      </w:rPr>
      <w:t>2</w:t>
    </w:r>
    <w:r w:rsidRPr="003B7F68">
      <w:fldChar w:fldCharType="end"/>
    </w:r>
    <w:r w:rsidRPr="003B7F68">
      <w:t xml:space="preserve"> of </w:t>
    </w:r>
    <w:fldSimple w:instr=" NUMPAGES  \* Arabic  \* MERGEFORMAT ">
      <w:r w:rsidRPr="003B7F68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6473" w14:textId="4B785C7F" w:rsidR="00290F99" w:rsidRDefault="00290F99" w:rsidP="0057283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6C9CD" w14:textId="77777777" w:rsidR="005B27DD" w:rsidRDefault="005B27DD" w:rsidP="00134CC3">
      <w:pPr>
        <w:spacing w:before="0" w:after="0" w:line="240" w:lineRule="auto"/>
      </w:pPr>
      <w:r>
        <w:separator/>
      </w:r>
    </w:p>
  </w:footnote>
  <w:footnote w:type="continuationSeparator" w:id="0">
    <w:p w14:paraId="6A9116CC" w14:textId="77777777" w:rsidR="005B27DD" w:rsidRDefault="005B27DD" w:rsidP="00134CC3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55154"/>
    <w:multiLevelType w:val="hybridMultilevel"/>
    <w:tmpl w:val="7F88F7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95A50"/>
    <w:multiLevelType w:val="hybridMultilevel"/>
    <w:tmpl w:val="CEA8A1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92CFF"/>
    <w:multiLevelType w:val="hybridMultilevel"/>
    <w:tmpl w:val="E5A0E9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810FC"/>
    <w:multiLevelType w:val="hybridMultilevel"/>
    <w:tmpl w:val="1FD6CE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D645D"/>
    <w:multiLevelType w:val="hybridMultilevel"/>
    <w:tmpl w:val="69705F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8E4AAF"/>
    <w:multiLevelType w:val="hybridMultilevel"/>
    <w:tmpl w:val="FD4261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3244"/>
    <w:multiLevelType w:val="hybridMultilevel"/>
    <w:tmpl w:val="447A6B2E"/>
    <w:lvl w:ilvl="0" w:tplc="26A28D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D5CD4"/>
    <w:multiLevelType w:val="hybridMultilevel"/>
    <w:tmpl w:val="1A2C7D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46BA"/>
    <w:multiLevelType w:val="hybridMultilevel"/>
    <w:tmpl w:val="32E035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C530D"/>
    <w:multiLevelType w:val="hybridMultilevel"/>
    <w:tmpl w:val="C226E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255586"/>
    <w:multiLevelType w:val="hybridMultilevel"/>
    <w:tmpl w:val="651C6A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B509B"/>
    <w:multiLevelType w:val="hybridMultilevel"/>
    <w:tmpl w:val="E3085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4B28B1"/>
    <w:multiLevelType w:val="hybridMultilevel"/>
    <w:tmpl w:val="FB0486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5D3E1D"/>
    <w:multiLevelType w:val="hybridMultilevel"/>
    <w:tmpl w:val="5A5299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FE3525"/>
    <w:multiLevelType w:val="hybridMultilevel"/>
    <w:tmpl w:val="FF90C2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3F582A"/>
    <w:multiLevelType w:val="hybridMultilevel"/>
    <w:tmpl w:val="22C06D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0A3522"/>
    <w:multiLevelType w:val="hybridMultilevel"/>
    <w:tmpl w:val="933A7C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6A7613"/>
    <w:multiLevelType w:val="hybridMultilevel"/>
    <w:tmpl w:val="22706A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659F6"/>
    <w:multiLevelType w:val="hybridMultilevel"/>
    <w:tmpl w:val="FC701A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722FF4"/>
    <w:multiLevelType w:val="hybridMultilevel"/>
    <w:tmpl w:val="DDCC7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DC4D61"/>
    <w:multiLevelType w:val="hybridMultilevel"/>
    <w:tmpl w:val="6186B2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1529A"/>
    <w:multiLevelType w:val="hybridMultilevel"/>
    <w:tmpl w:val="957EA5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4E7200"/>
    <w:multiLevelType w:val="hybridMultilevel"/>
    <w:tmpl w:val="2222D9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30063"/>
    <w:multiLevelType w:val="hybridMultilevel"/>
    <w:tmpl w:val="1F206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49213">
    <w:abstractNumId w:val="20"/>
  </w:num>
  <w:num w:numId="2" w16cid:durableId="559050996">
    <w:abstractNumId w:val="6"/>
  </w:num>
  <w:num w:numId="3" w16cid:durableId="358967683">
    <w:abstractNumId w:val="8"/>
  </w:num>
  <w:num w:numId="4" w16cid:durableId="1962957206">
    <w:abstractNumId w:val="1"/>
  </w:num>
  <w:num w:numId="5" w16cid:durableId="1758281850">
    <w:abstractNumId w:val="17"/>
  </w:num>
  <w:num w:numId="6" w16cid:durableId="1180200953">
    <w:abstractNumId w:val="23"/>
  </w:num>
  <w:num w:numId="7" w16cid:durableId="890117272">
    <w:abstractNumId w:val="7"/>
  </w:num>
  <w:num w:numId="8" w16cid:durableId="1988779473">
    <w:abstractNumId w:val="19"/>
  </w:num>
  <w:num w:numId="9" w16cid:durableId="1276980364">
    <w:abstractNumId w:val="13"/>
  </w:num>
  <w:num w:numId="10" w16cid:durableId="753017186">
    <w:abstractNumId w:val="18"/>
  </w:num>
  <w:num w:numId="11" w16cid:durableId="800659431">
    <w:abstractNumId w:val="10"/>
  </w:num>
  <w:num w:numId="12" w16cid:durableId="1043748019">
    <w:abstractNumId w:val="9"/>
  </w:num>
  <w:num w:numId="13" w16cid:durableId="992678685">
    <w:abstractNumId w:val="21"/>
  </w:num>
  <w:num w:numId="14" w16cid:durableId="1349410818">
    <w:abstractNumId w:val="0"/>
  </w:num>
  <w:num w:numId="15" w16cid:durableId="2140219688">
    <w:abstractNumId w:val="4"/>
  </w:num>
  <w:num w:numId="16" w16cid:durableId="1135757066">
    <w:abstractNumId w:val="2"/>
  </w:num>
  <w:num w:numId="17" w16cid:durableId="977609590">
    <w:abstractNumId w:val="5"/>
  </w:num>
  <w:num w:numId="18" w16cid:durableId="1447654359">
    <w:abstractNumId w:val="14"/>
  </w:num>
  <w:num w:numId="19" w16cid:durableId="987897689">
    <w:abstractNumId w:val="16"/>
  </w:num>
  <w:num w:numId="20" w16cid:durableId="1884978213">
    <w:abstractNumId w:val="22"/>
  </w:num>
  <w:num w:numId="21" w16cid:durableId="465783999">
    <w:abstractNumId w:val="3"/>
  </w:num>
  <w:num w:numId="22" w16cid:durableId="1826316095">
    <w:abstractNumId w:val="11"/>
  </w:num>
  <w:num w:numId="23" w16cid:durableId="377240724">
    <w:abstractNumId w:val="12"/>
  </w:num>
  <w:num w:numId="24" w16cid:durableId="1375887311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drawingGridHorizontalSpacing w:val="140"/>
  <w:displayHorizontalDrawingGridEvery w:val="2"/>
  <w:characterSpacingControl w:val="doNotCompress"/>
  <w:hdrShapeDefaults>
    <o:shapedefaults v:ext="edit" spidmax="2050">
      <o:colormru v:ext="edit" colors="#e8f6f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7DD"/>
    <w:rsid w:val="00003F3E"/>
    <w:rsid w:val="00005C84"/>
    <w:rsid w:val="0000729C"/>
    <w:rsid w:val="00010060"/>
    <w:rsid w:val="000131A3"/>
    <w:rsid w:val="00014B19"/>
    <w:rsid w:val="00017C44"/>
    <w:rsid w:val="00020CAC"/>
    <w:rsid w:val="00025085"/>
    <w:rsid w:val="00025162"/>
    <w:rsid w:val="00025570"/>
    <w:rsid w:val="00026D9B"/>
    <w:rsid w:val="000276DA"/>
    <w:rsid w:val="0003212C"/>
    <w:rsid w:val="00034C79"/>
    <w:rsid w:val="00035462"/>
    <w:rsid w:val="00035D95"/>
    <w:rsid w:val="000362E1"/>
    <w:rsid w:val="00037534"/>
    <w:rsid w:val="0004229E"/>
    <w:rsid w:val="00042D3B"/>
    <w:rsid w:val="000432B1"/>
    <w:rsid w:val="00044183"/>
    <w:rsid w:val="00046373"/>
    <w:rsid w:val="000464C1"/>
    <w:rsid w:val="00047406"/>
    <w:rsid w:val="00051741"/>
    <w:rsid w:val="00052B4F"/>
    <w:rsid w:val="00054E52"/>
    <w:rsid w:val="00055CA7"/>
    <w:rsid w:val="000562D2"/>
    <w:rsid w:val="00060614"/>
    <w:rsid w:val="00060E3E"/>
    <w:rsid w:val="00061FF6"/>
    <w:rsid w:val="0006339E"/>
    <w:rsid w:val="00064002"/>
    <w:rsid w:val="00065443"/>
    <w:rsid w:val="00067033"/>
    <w:rsid w:val="0007213A"/>
    <w:rsid w:val="00073579"/>
    <w:rsid w:val="0007441B"/>
    <w:rsid w:val="00074F07"/>
    <w:rsid w:val="00077149"/>
    <w:rsid w:val="00080002"/>
    <w:rsid w:val="00081601"/>
    <w:rsid w:val="00081CF6"/>
    <w:rsid w:val="00084C95"/>
    <w:rsid w:val="000906AA"/>
    <w:rsid w:val="000A2C9E"/>
    <w:rsid w:val="000A627C"/>
    <w:rsid w:val="000B4D35"/>
    <w:rsid w:val="000B6C30"/>
    <w:rsid w:val="000C0F54"/>
    <w:rsid w:val="000C3441"/>
    <w:rsid w:val="000C3B9B"/>
    <w:rsid w:val="000C3D30"/>
    <w:rsid w:val="000C6514"/>
    <w:rsid w:val="000D07D6"/>
    <w:rsid w:val="000D282A"/>
    <w:rsid w:val="000D2C19"/>
    <w:rsid w:val="000D7DE3"/>
    <w:rsid w:val="000D7F04"/>
    <w:rsid w:val="000E2A74"/>
    <w:rsid w:val="000E2BBD"/>
    <w:rsid w:val="000E2DF2"/>
    <w:rsid w:val="000E55B2"/>
    <w:rsid w:val="000E7062"/>
    <w:rsid w:val="000E78D0"/>
    <w:rsid w:val="000F0695"/>
    <w:rsid w:val="000F52F4"/>
    <w:rsid w:val="000F663D"/>
    <w:rsid w:val="0010561C"/>
    <w:rsid w:val="001066AD"/>
    <w:rsid w:val="00106CA7"/>
    <w:rsid w:val="001103FE"/>
    <w:rsid w:val="001110D2"/>
    <w:rsid w:val="00111F27"/>
    <w:rsid w:val="001131E0"/>
    <w:rsid w:val="001156E7"/>
    <w:rsid w:val="00117AEC"/>
    <w:rsid w:val="00120A79"/>
    <w:rsid w:val="00120EEC"/>
    <w:rsid w:val="00124F36"/>
    <w:rsid w:val="001337FA"/>
    <w:rsid w:val="001343BD"/>
    <w:rsid w:val="00134CC3"/>
    <w:rsid w:val="0013535A"/>
    <w:rsid w:val="00141AB7"/>
    <w:rsid w:val="0014273A"/>
    <w:rsid w:val="0014402F"/>
    <w:rsid w:val="0014681A"/>
    <w:rsid w:val="00151817"/>
    <w:rsid w:val="0015329D"/>
    <w:rsid w:val="00153E51"/>
    <w:rsid w:val="00154B77"/>
    <w:rsid w:val="00155899"/>
    <w:rsid w:val="00157964"/>
    <w:rsid w:val="001600B3"/>
    <w:rsid w:val="00162E10"/>
    <w:rsid w:val="0016587F"/>
    <w:rsid w:val="001671D7"/>
    <w:rsid w:val="00170BEE"/>
    <w:rsid w:val="001711FF"/>
    <w:rsid w:val="00173AEA"/>
    <w:rsid w:val="00173B3A"/>
    <w:rsid w:val="00175C2F"/>
    <w:rsid w:val="00176798"/>
    <w:rsid w:val="0018024C"/>
    <w:rsid w:val="00181411"/>
    <w:rsid w:val="0018269A"/>
    <w:rsid w:val="001913A3"/>
    <w:rsid w:val="0019341D"/>
    <w:rsid w:val="0019631C"/>
    <w:rsid w:val="0019691A"/>
    <w:rsid w:val="001A20D1"/>
    <w:rsid w:val="001A2E5E"/>
    <w:rsid w:val="001A375B"/>
    <w:rsid w:val="001A4B9E"/>
    <w:rsid w:val="001A5C7B"/>
    <w:rsid w:val="001B04B1"/>
    <w:rsid w:val="001B1575"/>
    <w:rsid w:val="001B4580"/>
    <w:rsid w:val="001B7333"/>
    <w:rsid w:val="001C18F4"/>
    <w:rsid w:val="001C28AC"/>
    <w:rsid w:val="001C326A"/>
    <w:rsid w:val="001C359C"/>
    <w:rsid w:val="001C3CDE"/>
    <w:rsid w:val="001C6408"/>
    <w:rsid w:val="001D0608"/>
    <w:rsid w:val="001D116F"/>
    <w:rsid w:val="001D3FF9"/>
    <w:rsid w:val="001D734D"/>
    <w:rsid w:val="001D75EE"/>
    <w:rsid w:val="001E0B48"/>
    <w:rsid w:val="001E0FAE"/>
    <w:rsid w:val="001E1B38"/>
    <w:rsid w:val="001E38D9"/>
    <w:rsid w:val="001E5470"/>
    <w:rsid w:val="001E57AD"/>
    <w:rsid w:val="001E773F"/>
    <w:rsid w:val="001E79E6"/>
    <w:rsid w:val="001F38D7"/>
    <w:rsid w:val="001F4DDD"/>
    <w:rsid w:val="001F7D75"/>
    <w:rsid w:val="00203FDC"/>
    <w:rsid w:val="00212508"/>
    <w:rsid w:val="0021361E"/>
    <w:rsid w:val="00217241"/>
    <w:rsid w:val="00217CB2"/>
    <w:rsid w:val="002212B6"/>
    <w:rsid w:val="00221CED"/>
    <w:rsid w:val="00230213"/>
    <w:rsid w:val="00230257"/>
    <w:rsid w:val="00230A98"/>
    <w:rsid w:val="002349C3"/>
    <w:rsid w:val="00235D23"/>
    <w:rsid w:val="00236622"/>
    <w:rsid w:val="00241A33"/>
    <w:rsid w:val="00245C14"/>
    <w:rsid w:val="00250528"/>
    <w:rsid w:val="0025072B"/>
    <w:rsid w:val="0025215B"/>
    <w:rsid w:val="00256E86"/>
    <w:rsid w:val="002605A1"/>
    <w:rsid w:val="00260776"/>
    <w:rsid w:val="00267464"/>
    <w:rsid w:val="00270553"/>
    <w:rsid w:val="00270EEA"/>
    <w:rsid w:val="00272714"/>
    <w:rsid w:val="00272930"/>
    <w:rsid w:val="00275DD3"/>
    <w:rsid w:val="00281094"/>
    <w:rsid w:val="00281D33"/>
    <w:rsid w:val="00282145"/>
    <w:rsid w:val="002871A2"/>
    <w:rsid w:val="002875DD"/>
    <w:rsid w:val="0029060F"/>
    <w:rsid w:val="00290C27"/>
    <w:rsid w:val="00290F99"/>
    <w:rsid w:val="00292315"/>
    <w:rsid w:val="00295BFF"/>
    <w:rsid w:val="002A02BB"/>
    <w:rsid w:val="002A3384"/>
    <w:rsid w:val="002A4A0F"/>
    <w:rsid w:val="002A60E8"/>
    <w:rsid w:val="002B068B"/>
    <w:rsid w:val="002B0820"/>
    <w:rsid w:val="002B0F8E"/>
    <w:rsid w:val="002B1E87"/>
    <w:rsid w:val="002B5278"/>
    <w:rsid w:val="002C2CDA"/>
    <w:rsid w:val="002C2F8D"/>
    <w:rsid w:val="002C5391"/>
    <w:rsid w:val="002C55A6"/>
    <w:rsid w:val="002C79AC"/>
    <w:rsid w:val="002D069D"/>
    <w:rsid w:val="002D6314"/>
    <w:rsid w:val="002D6EC8"/>
    <w:rsid w:val="002D762C"/>
    <w:rsid w:val="002E100F"/>
    <w:rsid w:val="002E38B5"/>
    <w:rsid w:val="002E535B"/>
    <w:rsid w:val="002E5B2D"/>
    <w:rsid w:val="002E5D89"/>
    <w:rsid w:val="002E6015"/>
    <w:rsid w:val="002F0A83"/>
    <w:rsid w:val="002F1895"/>
    <w:rsid w:val="002F4984"/>
    <w:rsid w:val="002F4E18"/>
    <w:rsid w:val="002F6A3B"/>
    <w:rsid w:val="00300FF6"/>
    <w:rsid w:val="00301D76"/>
    <w:rsid w:val="00302D64"/>
    <w:rsid w:val="0030594A"/>
    <w:rsid w:val="003062EE"/>
    <w:rsid w:val="00307AEC"/>
    <w:rsid w:val="00320559"/>
    <w:rsid w:val="00321077"/>
    <w:rsid w:val="00325137"/>
    <w:rsid w:val="00325DF4"/>
    <w:rsid w:val="0033269A"/>
    <w:rsid w:val="00332A20"/>
    <w:rsid w:val="003332F3"/>
    <w:rsid w:val="00334EEB"/>
    <w:rsid w:val="00337C79"/>
    <w:rsid w:val="0034139F"/>
    <w:rsid w:val="00343869"/>
    <w:rsid w:val="00344DF1"/>
    <w:rsid w:val="00345859"/>
    <w:rsid w:val="00350DA1"/>
    <w:rsid w:val="003523D6"/>
    <w:rsid w:val="0035459C"/>
    <w:rsid w:val="00354DF1"/>
    <w:rsid w:val="00356A05"/>
    <w:rsid w:val="00357305"/>
    <w:rsid w:val="003633C0"/>
    <w:rsid w:val="00363590"/>
    <w:rsid w:val="0036372B"/>
    <w:rsid w:val="00365437"/>
    <w:rsid w:val="00365F18"/>
    <w:rsid w:val="003741D2"/>
    <w:rsid w:val="0037449D"/>
    <w:rsid w:val="003768D9"/>
    <w:rsid w:val="00380F88"/>
    <w:rsid w:val="0038327A"/>
    <w:rsid w:val="003833DD"/>
    <w:rsid w:val="00384245"/>
    <w:rsid w:val="00385159"/>
    <w:rsid w:val="003860E8"/>
    <w:rsid w:val="00392139"/>
    <w:rsid w:val="0039496A"/>
    <w:rsid w:val="00397314"/>
    <w:rsid w:val="00397682"/>
    <w:rsid w:val="003978EE"/>
    <w:rsid w:val="003A272B"/>
    <w:rsid w:val="003A5211"/>
    <w:rsid w:val="003A52BE"/>
    <w:rsid w:val="003B0373"/>
    <w:rsid w:val="003B0746"/>
    <w:rsid w:val="003B3832"/>
    <w:rsid w:val="003B5FD8"/>
    <w:rsid w:val="003B6F09"/>
    <w:rsid w:val="003B77FF"/>
    <w:rsid w:val="003B7F68"/>
    <w:rsid w:val="003C0CDC"/>
    <w:rsid w:val="003C1FCE"/>
    <w:rsid w:val="003C25FD"/>
    <w:rsid w:val="003C4A3D"/>
    <w:rsid w:val="003C6A02"/>
    <w:rsid w:val="003C7BC8"/>
    <w:rsid w:val="003D200A"/>
    <w:rsid w:val="003D4D38"/>
    <w:rsid w:val="003E0366"/>
    <w:rsid w:val="003E0E59"/>
    <w:rsid w:val="003E1B10"/>
    <w:rsid w:val="003E1DAD"/>
    <w:rsid w:val="003E37CC"/>
    <w:rsid w:val="003F12F9"/>
    <w:rsid w:val="003F1C1D"/>
    <w:rsid w:val="003F437C"/>
    <w:rsid w:val="004004CC"/>
    <w:rsid w:val="0040070F"/>
    <w:rsid w:val="004019A6"/>
    <w:rsid w:val="004029A2"/>
    <w:rsid w:val="004052C5"/>
    <w:rsid w:val="00415C29"/>
    <w:rsid w:val="00417DD4"/>
    <w:rsid w:val="00425227"/>
    <w:rsid w:val="00425422"/>
    <w:rsid w:val="00427142"/>
    <w:rsid w:val="004273B8"/>
    <w:rsid w:val="004305DB"/>
    <w:rsid w:val="004317FD"/>
    <w:rsid w:val="00431FD7"/>
    <w:rsid w:val="004345CE"/>
    <w:rsid w:val="0043789D"/>
    <w:rsid w:val="00441B81"/>
    <w:rsid w:val="004428D8"/>
    <w:rsid w:val="00443724"/>
    <w:rsid w:val="00443E4B"/>
    <w:rsid w:val="004440D2"/>
    <w:rsid w:val="00444879"/>
    <w:rsid w:val="00445838"/>
    <w:rsid w:val="004460B6"/>
    <w:rsid w:val="0045208A"/>
    <w:rsid w:val="00453DF0"/>
    <w:rsid w:val="0046085A"/>
    <w:rsid w:val="00461B6A"/>
    <w:rsid w:val="00463323"/>
    <w:rsid w:val="00470848"/>
    <w:rsid w:val="004717A7"/>
    <w:rsid w:val="00471A5A"/>
    <w:rsid w:val="00472783"/>
    <w:rsid w:val="00472FC0"/>
    <w:rsid w:val="004809C0"/>
    <w:rsid w:val="00481353"/>
    <w:rsid w:val="004817CF"/>
    <w:rsid w:val="00482C02"/>
    <w:rsid w:val="00491930"/>
    <w:rsid w:val="004938F4"/>
    <w:rsid w:val="00494465"/>
    <w:rsid w:val="00494D54"/>
    <w:rsid w:val="00494FB2"/>
    <w:rsid w:val="00495862"/>
    <w:rsid w:val="00495C4F"/>
    <w:rsid w:val="004960B0"/>
    <w:rsid w:val="0049616A"/>
    <w:rsid w:val="004A257D"/>
    <w:rsid w:val="004A776E"/>
    <w:rsid w:val="004B0454"/>
    <w:rsid w:val="004B4F06"/>
    <w:rsid w:val="004C0606"/>
    <w:rsid w:val="004C2D97"/>
    <w:rsid w:val="004C39B3"/>
    <w:rsid w:val="004C3A6A"/>
    <w:rsid w:val="004C47C1"/>
    <w:rsid w:val="004C50C1"/>
    <w:rsid w:val="004C6AC5"/>
    <w:rsid w:val="004C78E2"/>
    <w:rsid w:val="004D2142"/>
    <w:rsid w:val="004D28ED"/>
    <w:rsid w:val="004D2B11"/>
    <w:rsid w:val="004D2CFB"/>
    <w:rsid w:val="004D2EC1"/>
    <w:rsid w:val="004D37CE"/>
    <w:rsid w:val="004D3BD3"/>
    <w:rsid w:val="004D4BD8"/>
    <w:rsid w:val="004E0E1A"/>
    <w:rsid w:val="004E2588"/>
    <w:rsid w:val="004E277B"/>
    <w:rsid w:val="004E2B49"/>
    <w:rsid w:val="004E38B8"/>
    <w:rsid w:val="004E3A91"/>
    <w:rsid w:val="004E4053"/>
    <w:rsid w:val="004E723D"/>
    <w:rsid w:val="004F01A4"/>
    <w:rsid w:val="004F18FA"/>
    <w:rsid w:val="004F5039"/>
    <w:rsid w:val="00501490"/>
    <w:rsid w:val="00502156"/>
    <w:rsid w:val="00502302"/>
    <w:rsid w:val="0050252C"/>
    <w:rsid w:val="00505869"/>
    <w:rsid w:val="00510AA0"/>
    <w:rsid w:val="00511373"/>
    <w:rsid w:val="005117DB"/>
    <w:rsid w:val="00514390"/>
    <w:rsid w:val="00516FB7"/>
    <w:rsid w:val="00520927"/>
    <w:rsid w:val="00521335"/>
    <w:rsid w:val="0052434D"/>
    <w:rsid w:val="005243C9"/>
    <w:rsid w:val="005243E2"/>
    <w:rsid w:val="00527925"/>
    <w:rsid w:val="00527BC5"/>
    <w:rsid w:val="00527D52"/>
    <w:rsid w:val="0053034D"/>
    <w:rsid w:val="00543282"/>
    <w:rsid w:val="0054416C"/>
    <w:rsid w:val="0055235E"/>
    <w:rsid w:val="005536BE"/>
    <w:rsid w:val="00554C98"/>
    <w:rsid w:val="005552A6"/>
    <w:rsid w:val="00555650"/>
    <w:rsid w:val="005565D0"/>
    <w:rsid w:val="005607DE"/>
    <w:rsid w:val="0056091D"/>
    <w:rsid w:val="00562E4E"/>
    <w:rsid w:val="005703EB"/>
    <w:rsid w:val="00570D4B"/>
    <w:rsid w:val="00571307"/>
    <w:rsid w:val="0057186D"/>
    <w:rsid w:val="00571B6E"/>
    <w:rsid w:val="00572836"/>
    <w:rsid w:val="00574728"/>
    <w:rsid w:val="00574FD1"/>
    <w:rsid w:val="00576476"/>
    <w:rsid w:val="00577D2B"/>
    <w:rsid w:val="00580DCD"/>
    <w:rsid w:val="00582A0E"/>
    <w:rsid w:val="00583D3F"/>
    <w:rsid w:val="00585580"/>
    <w:rsid w:val="00591E99"/>
    <w:rsid w:val="0059275C"/>
    <w:rsid w:val="005937F4"/>
    <w:rsid w:val="00594D50"/>
    <w:rsid w:val="0059584A"/>
    <w:rsid w:val="00596775"/>
    <w:rsid w:val="00597666"/>
    <w:rsid w:val="005A5280"/>
    <w:rsid w:val="005A6211"/>
    <w:rsid w:val="005A718F"/>
    <w:rsid w:val="005B0E06"/>
    <w:rsid w:val="005B27DD"/>
    <w:rsid w:val="005C3A36"/>
    <w:rsid w:val="005C568E"/>
    <w:rsid w:val="005C5C14"/>
    <w:rsid w:val="005D1481"/>
    <w:rsid w:val="005D3FCE"/>
    <w:rsid w:val="005D5F72"/>
    <w:rsid w:val="005E3984"/>
    <w:rsid w:val="005E3F90"/>
    <w:rsid w:val="005E4623"/>
    <w:rsid w:val="005E5FEA"/>
    <w:rsid w:val="005E664A"/>
    <w:rsid w:val="005F0828"/>
    <w:rsid w:val="005F08D9"/>
    <w:rsid w:val="005F1D18"/>
    <w:rsid w:val="005F31BA"/>
    <w:rsid w:val="005F3A6E"/>
    <w:rsid w:val="005F3E1A"/>
    <w:rsid w:val="005F48EF"/>
    <w:rsid w:val="005F5B43"/>
    <w:rsid w:val="005F65EB"/>
    <w:rsid w:val="00602E15"/>
    <w:rsid w:val="0060568C"/>
    <w:rsid w:val="00607834"/>
    <w:rsid w:val="006102A5"/>
    <w:rsid w:val="00613D3F"/>
    <w:rsid w:val="00617AA0"/>
    <w:rsid w:val="006202C6"/>
    <w:rsid w:val="00620F9B"/>
    <w:rsid w:val="00622022"/>
    <w:rsid w:val="006230F6"/>
    <w:rsid w:val="00623177"/>
    <w:rsid w:val="006239B1"/>
    <w:rsid w:val="00626B72"/>
    <w:rsid w:val="00632C81"/>
    <w:rsid w:val="006355FB"/>
    <w:rsid w:val="006400F3"/>
    <w:rsid w:val="00644449"/>
    <w:rsid w:val="00644964"/>
    <w:rsid w:val="00644C39"/>
    <w:rsid w:val="00647623"/>
    <w:rsid w:val="00650B9A"/>
    <w:rsid w:val="0065310C"/>
    <w:rsid w:val="00655814"/>
    <w:rsid w:val="00656B92"/>
    <w:rsid w:val="006570A7"/>
    <w:rsid w:val="00660C3D"/>
    <w:rsid w:val="00660C93"/>
    <w:rsid w:val="00662F7C"/>
    <w:rsid w:val="00670F45"/>
    <w:rsid w:val="00674568"/>
    <w:rsid w:val="006752A2"/>
    <w:rsid w:val="0067538A"/>
    <w:rsid w:val="006776F4"/>
    <w:rsid w:val="00677D3B"/>
    <w:rsid w:val="00686C3F"/>
    <w:rsid w:val="00686F57"/>
    <w:rsid w:val="006873BF"/>
    <w:rsid w:val="00687EE5"/>
    <w:rsid w:val="006904B6"/>
    <w:rsid w:val="00690AF8"/>
    <w:rsid w:val="00692C7C"/>
    <w:rsid w:val="006942B4"/>
    <w:rsid w:val="006947F8"/>
    <w:rsid w:val="006A4B65"/>
    <w:rsid w:val="006A54BC"/>
    <w:rsid w:val="006A700C"/>
    <w:rsid w:val="006A7AC8"/>
    <w:rsid w:val="006B1888"/>
    <w:rsid w:val="006B1995"/>
    <w:rsid w:val="006B3A52"/>
    <w:rsid w:val="006B3E8B"/>
    <w:rsid w:val="006B708B"/>
    <w:rsid w:val="006B7F7C"/>
    <w:rsid w:val="006C03D8"/>
    <w:rsid w:val="006C1258"/>
    <w:rsid w:val="006C2D57"/>
    <w:rsid w:val="006C4B62"/>
    <w:rsid w:val="006C6077"/>
    <w:rsid w:val="006C75DD"/>
    <w:rsid w:val="006D3EA5"/>
    <w:rsid w:val="006E142A"/>
    <w:rsid w:val="006E2818"/>
    <w:rsid w:val="006E2B32"/>
    <w:rsid w:val="006E384A"/>
    <w:rsid w:val="006E4EA0"/>
    <w:rsid w:val="006E6184"/>
    <w:rsid w:val="006F1C70"/>
    <w:rsid w:val="006F28B7"/>
    <w:rsid w:val="006F2987"/>
    <w:rsid w:val="006F4A9D"/>
    <w:rsid w:val="006F7E9F"/>
    <w:rsid w:val="00701CBA"/>
    <w:rsid w:val="007028D3"/>
    <w:rsid w:val="00704CE2"/>
    <w:rsid w:val="00711A25"/>
    <w:rsid w:val="007126B8"/>
    <w:rsid w:val="00713B9C"/>
    <w:rsid w:val="007141F0"/>
    <w:rsid w:val="00714AF3"/>
    <w:rsid w:val="00715F15"/>
    <w:rsid w:val="007162A8"/>
    <w:rsid w:val="00716B39"/>
    <w:rsid w:val="0071703F"/>
    <w:rsid w:val="00720DDD"/>
    <w:rsid w:val="00722AEB"/>
    <w:rsid w:val="0072483B"/>
    <w:rsid w:val="007248CE"/>
    <w:rsid w:val="007259A9"/>
    <w:rsid w:val="00725E3E"/>
    <w:rsid w:val="00726490"/>
    <w:rsid w:val="00726AC0"/>
    <w:rsid w:val="00726D18"/>
    <w:rsid w:val="007358E6"/>
    <w:rsid w:val="00737409"/>
    <w:rsid w:val="007415E6"/>
    <w:rsid w:val="007446D1"/>
    <w:rsid w:val="0074663C"/>
    <w:rsid w:val="00750D2C"/>
    <w:rsid w:val="00751611"/>
    <w:rsid w:val="00752829"/>
    <w:rsid w:val="0075465D"/>
    <w:rsid w:val="00754A62"/>
    <w:rsid w:val="007563AD"/>
    <w:rsid w:val="007576F9"/>
    <w:rsid w:val="00761AE0"/>
    <w:rsid w:val="00771DF5"/>
    <w:rsid w:val="00771E76"/>
    <w:rsid w:val="00774294"/>
    <w:rsid w:val="00774577"/>
    <w:rsid w:val="0077629A"/>
    <w:rsid w:val="00776E94"/>
    <w:rsid w:val="00781ED3"/>
    <w:rsid w:val="00785FE2"/>
    <w:rsid w:val="007906AB"/>
    <w:rsid w:val="007914E8"/>
    <w:rsid w:val="0079750F"/>
    <w:rsid w:val="007977BD"/>
    <w:rsid w:val="0079791B"/>
    <w:rsid w:val="007A00B0"/>
    <w:rsid w:val="007A013E"/>
    <w:rsid w:val="007A0397"/>
    <w:rsid w:val="007A257F"/>
    <w:rsid w:val="007A35E8"/>
    <w:rsid w:val="007A3C31"/>
    <w:rsid w:val="007A3FE1"/>
    <w:rsid w:val="007A4A9F"/>
    <w:rsid w:val="007A5819"/>
    <w:rsid w:val="007B1389"/>
    <w:rsid w:val="007B3C49"/>
    <w:rsid w:val="007B6D36"/>
    <w:rsid w:val="007B7087"/>
    <w:rsid w:val="007B7293"/>
    <w:rsid w:val="007C3990"/>
    <w:rsid w:val="007D330C"/>
    <w:rsid w:val="007D3F8F"/>
    <w:rsid w:val="007D4743"/>
    <w:rsid w:val="007D544B"/>
    <w:rsid w:val="007D6A04"/>
    <w:rsid w:val="007D6CCC"/>
    <w:rsid w:val="007D73EB"/>
    <w:rsid w:val="007E06FD"/>
    <w:rsid w:val="007E075D"/>
    <w:rsid w:val="007E0FD2"/>
    <w:rsid w:val="007E1D8D"/>
    <w:rsid w:val="007E1EF9"/>
    <w:rsid w:val="007E29CC"/>
    <w:rsid w:val="007E2A65"/>
    <w:rsid w:val="007E39E2"/>
    <w:rsid w:val="007F1DE7"/>
    <w:rsid w:val="007F22F3"/>
    <w:rsid w:val="007F238F"/>
    <w:rsid w:val="007F2AE3"/>
    <w:rsid w:val="007F6129"/>
    <w:rsid w:val="00800787"/>
    <w:rsid w:val="00802B4D"/>
    <w:rsid w:val="00803300"/>
    <w:rsid w:val="0081027F"/>
    <w:rsid w:val="00810F0F"/>
    <w:rsid w:val="00811FC6"/>
    <w:rsid w:val="008148ED"/>
    <w:rsid w:val="00815653"/>
    <w:rsid w:val="008167F5"/>
    <w:rsid w:val="008176E0"/>
    <w:rsid w:val="00817FB9"/>
    <w:rsid w:val="008212FE"/>
    <w:rsid w:val="00824443"/>
    <w:rsid w:val="00825046"/>
    <w:rsid w:val="008316AE"/>
    <w:rsid w:val="008378B5"/>
    <w:rsid w:val="00843DA2"/>
    <w:rsid w:val="00844AA2"/>
    <w:rsid w:val="0084628A"/>
    <w:rsid w:val="00847C34"/>
    <w:rsid w:val="00850665"/>
    <w:rsid w:val="00852206"/>
    <w:rsid w:val="00852459"/>
    <w:rsid w:val="00853D8F"/>
    <w:rsid w:val="00857436"/>
    <w:rsid w:val="00857E74"/>
    <w:rsid w:val="008603EA"/>
    <w:rsid w:val="00860D94"/>
    <w:rsid w:val="00862344"/>
    <w:rsid w:val="0086259D"/>
    <w:rsid w:val="008714B8"/>
    <w:rsid w:val="00872E9D"/>
    <w:rsid w:val="008748B2"/>
    <w:rsid w:val="00880CC7"/>
    <w:rsid w:val="0088421A"/>
    <w:rsid w:val="00884790"/>
    <w:rsid w:val="008918D5"/>
    <w:rsid w:val="008921F5"/>
    <w:rsid w:val="00892737"/>
    <w:rsid w:val="00893399"/>
    <w:rsid w:val="00894DD8"/>
    <w:rsid w:val="00895EEE"/>
    <w:rsid w:val="00896644"/>
    <w:rsid w:val="00896C4F"/>
    <w:rsid w:val="008A0763"/>
    <w:rsid w:val="008A5961"/>
    <w:rsid w:val="008A6F10"/>
    <w:rsid w:val="008A6F57"/>
    <w:rsid w:val="008A706B"/>
    <w:rsid w:val="008B27FD"/>
    <w:rsid w:val="008B3A24"/>
    <w:rsid w:val="008B3BEB"/>
    <w:rsid w:val="008B4330"/>
    <w:rsid w:val="008B5448"/>
    <w:rsid w:val="008B5EF8"/>
    <w:rsid w:val="008B7BF2"/>
    <w:rsid w:val="008C2F4C"/>
    <w:rsid w:val="008C4DF4"/>
    <w:rsid w:val="008C5C0E"/>
    <w:rsid w:val="008C5D95"/>
    <w:rsid w:val="008D0EFF"/>
    <w:rsid w:val="008D282D"/>
    <w:rsid w:val="008D4746"/>
    <w:rsid w:val="008D674F"/>
    <w:rsid w:val="008D7408"/>
    <w:rsid w:val="008D7672"/>
    <w:rsid w:val="008E653E"/>
    <w:rsid w:val="008F0F52"/>
    <w:rsid w:val="008F21F0"/>
    <w:rsid w:val="008F2C27"/>
    <w:rsid w:val="008F30EB"/>
    <w:rsid w:val="008F3813"/>
    <w:rsid w:val="008F5EDD"/>
    <w:rsid w:val="008F6E21"/>
    <w:rsid w:val="008F795E"/>
    <w:rsid w:val="00905EFA"/>
    <w:rsid w:val="0090770D"/>
    <w:rsid w:val="00910B6F"/>
    <w:rsid w:val="00911623"/>
    <w:rsid w:val="00915212"/>
    <w:rsid w:val="0091553D"/>
    <w:rsid w:val="009232F8"/>
    <w:rsid w:val="009236CC"/>
    <w:rsid w:val="0093070E"/>
    <w:rsid w:val="00934D22"/>
    <w:rsid w:val="00934D33"/>
    <w:rsid w:val="00936990"/>
    <w:rsid w:val="0094137F"/>
    <w:rsid w:val="00941718"/>
    <w:rsid w:val="00942B6C"/>
    <w:rsid w:val="00943978"/>
    <w:rsid w:val="00944126"/>
    <w:rsid w:val="00945287"/>
    <w:rsid w:val="00946523"/>
    <w:rsid w:val="0094784E"/>
    <w:rsid w:val="0095087C"/>
    <w:rsid w:val="009523CA"/>
    <w:rsid w:val="00953CC9"/>
    <w:rsid w:val="00954C91"/>
    <w:rsid w:val="00954FC6"/>
    <w:rsid w:val="00955C0A"/>
    <w:rsid w:val="0096131E"/>
    <w:rsid w:val="009632DE"/>
    <w:rsid w:val="00967B6F"/>
    <w:rsid w:val="00970061"/>
    <w:rsid w:val="00970AB5"/>
    <w:rsid w:val="00971900"/>
    <w:rsid w:val="0097523B"/>
    <w:rsid w:val="00976F33"/>
    <w:rsid w:val="00981C91"/>
    <w:rsid w:val="009843B4"/>
    <w:rsid w:val="009847E9"/>
    <w:rsid w:val="009870D3"/>
    <w:rsid w:val="009A056B"/>
    <w:rsid w:val="009A0B37"/>
    <w:rsid w:val="009A416E"/>
    <w:rsid w:val="009A5071"/>
    <w:rsid w:val="009A5DA4"/>
    <w:rsid w:val="009A60E2"/>
    <w:rsid w:val="009A72C5"/>
    <w:rsid w:val="009B2E1E"/>
    <w:rsid w:val="009B3499"/>
    <w:rsid w:val="009B3DBC"/>
    <w:rsid w:val="009B7026"/>
    <w:rsid w:val="009B7413"/>
    <w:rsid w:val="009B7B8F"/>
    <w:rsid w:val="009C04B1"/>
    <w:rsid w:val="009C0DA7"/>
    <w:rsid w:val="009C21FB"/>
    <w:rsid w:val="009C363B"/>
    <w:rsid w:val="009C7F77"/>
    <w:rsid w:val="009D05F5"/>
    <w:rsid w:val="009D5AAC"/>
    <w:rsid w:val="009E0F27"/>
    <w:rsid w:val="009E1014"/>
    <w:rsid w:val="009E14A0"/>
    <w:rsid w:val="009E3FBF"/>
    <w:rsid w:val="009E5367"/>
    <w:rsid w:val="009E592B"/>
    <w:rsid w:val="009E6E60"/>
    <w:rsid w:val="009F0F8F"/>
    <w:rsid w:val="009F1282"/>
    <w:rsid w:val="009F26B1"/>
    <w:rsid w:val="009F7C3B"/>
    <w:rsid w:val="00A002A3"/>
    <w:rsid w:val="00A04142"/>
    <w:rsid w:val="00A057E6"/>
    <w:rsid w:val="00A063CF"/>
    <w:rsid w:val="00A11240"/>
    <w:rsid w:val="00A1485A"/>
    <w:rsid w:val="00A16B46"/>
    <w:rsid w:val="00A2170B"/>
    <w:rsid w:val="00A21BEF"/>
    <w:rsid w:val="00A24F0B"/>
    <w:rsid w:val="00A25E34"/>
    <w:rsid w:val="00A260A0"/>
    <w:rsid w:val="00A264C4"/>
    <w:rsid w:val="00A30010"/>
    <w:rsid w:val="00A301B3"/>
    <w:rsid w:val="00A33000"/>
    <w:rsid w:val="00A36E19"/>
    <w:rsid w:val="00A377C3"/>
    <w:rsid w:val="00A43AE7"/>
    <w:rsid w:val="00A44C2C"/>
    <w:rsid w:val="00A45A07"/>
    <w:rsid w:val="00A478ED"/>
    <w:rsid w:val="00A51B4F"/>
    <w:rsid w:val="00A53082"/>
    <w:rsid w:val="00A558C0"/>
    <w:rsid w:val="00A575D6"/>
    <w:rsid w:val="00A60F26"/>
    <w:rsid w:val="00A6426A"/>
    <w:rsid w:val="00A67BA7"/>
    <w:rsid w:val="00A7121A"/>
    <w:rsid w:val="00A74A74"/>
    <w:rsid w:val="00A7756D"/>
    <w:rsid w:val="00A807D8"/>
    <w:rsid w:val="00A811E3"/>
    <w:rsid w:val="00A85C74"/>
    <w:rsid w:val="00A85CB0"/>
    <w:rsid w:val="00A9232D"/>
    <w:rsid w:val="00A967BC"/>
    <w:rsid w:val="00AA0A0E"/>
    <w:rsid w:val="00AA2B31"/>
    <w:rsid w:val="00AA5A79"/>
    <w:rsid w:val="00AB1AB8"/>
    <w:rsid w:val="00AB5AFC"/>
    <w:rsid w:val="00AB6189"/>
    <w:rsid w:val="00AC0193"/>
    <w:rsid w:val="00AC0924"/>
    <w:rsid w:val="00AC18E6"/>
    <w:rsid w:val="00AC71D2"/>
    <w:rsid w:val="00AC7525"/>
    <w:rsid w:val="00AD027F"/>
    <w:rsid w:val="00AD1127"/>
    <w:rsid w:val="00AD2924"/>
    <w:rsid w:val="00AD2F8A"/>
    <w:rsid w:val="00AD383A"/>
    <w:rsid w:val="00AD3B62"/>
    <w:rsid w:val="00AD6E3F"/>
    <w:rsid w:val="00AD7E28"/>
    <w:rsid w:val="00AE008F"/>
    <w:rsid w:val="00AE0555"/>
    <w:rsid w:val="00AE1D6A"/>
    <w:rsid w:val="00AE2FF6"/>
    <w:rsid w:val="00AF044A"/>
    <w:rsid w:val="00AF236B"/>
    <w:rsid w:val="00AF4A16"/>
    <w:rsid w:val="00AF6844"/>
    <w:rsid w:val="00AF7208"/>
    <w:rsid w:val="00AF7FE2"/>
    <w:rsid w:val="00B0006E"/>
    <w:rsid w:val="00B01DB4"/>
    <w:rsid w:val="00B05872"/>
    <w:rsid w:val="00B05934"/>
    <w:rsid w:val="00B069C4"/>
    <w:rsid w:val="00B1047A"/>
    <w:rsid w:val="00B11B8C"/>
    <w:rsid w:val="00B11BC4"/>
    <w:rsid w:val="00B11ECA"/>
    <w:rsid w:val="00B11FB3"/>
    <w:rsid w:val="00B12AE0"/>
    <w:rsid w:val="00B15284"/>
    <w:rsid w:val="00B15539"/>
    <w:rsid w:val="00B16200"/>
    <w:rsid w:val="00B17021"/>
    <w:rsid w:val="00B20619"/>
    <w:rsid w:val="00B22F30"/>
    <w:rsid w:val="00B23321"/>
    <w:rsid w:val="00B23DEB"/>
    <w:rsid w:val="00B2477C"/>
    <w:rsid w:val="00B271F2"/>
    <w:rsid w:val="00B27F16"/>
    <w:rsid w:val="00B31216"/>
    <w:rsid w:val="00B316EE"/>
    <w:rsid w:val="00B3258F"/>
    <w:rsid w:val="00B33BD6"/>
    <w:rsid w:val="00B354E5"/>
    <w:rsid w:val="00B3786C"/>
    <w:rsid w:val="00B4320F"/>
    <w:rsid w:val="00B4496D"/>
    <w:rsid w:val="00B52C0C"/>
    <w:rsid w:val="00B53E6D"/>
    <w:rsid w:val="00B56CA9"/>
    <w:rsid w:val="00B609E5"/>
    <w:rsid w:val="00B71692"/>
    <w:rsid w:val="00B723E2"/>
    <w:rsid w:val="00B738C5"/>
    <w:rsid w:val="00B73A87"/>
    <w:rsid w:val="00B80CA6"/>
    <w:rsid w:val="00B82062"/>
    <w:rsid w:val="00B832D7"/>
    <w:rsid w:val="00B8336A"/>
    <w:rsid w:val="00B839DD"/>
    <w:rsid w:val="00B8729D"/>
    <w:rsid w:val="00B90EB8"/>
    <w:rsid w:val="00B91C31"/>
    <w:rsid w:val="00B9444E"/>
    <w:rsid w:val="00B96B22"/>
    <w:rsid w:val="00BA155C"/>
    <w:rsid w:val="00BB2CBA"/>
    <w:rsid w:val="00BB5FC0"/>
    <w:rsid w:val="00BB6BAD"/>
    <w:rsid w:val="00BB77F6"/>
    <w:rsid w:val="00BC2B01"/>
    <w:rsid w:val="00BC2EEF"/>
    <w:rsid w:val="00BC3982"/>
    <w:rsid w:val="00BC650B"/>
    <w:rsid w:val="00BC6D2A"/>
    <w:rsid w:val="00BC78C0"/>
    <w:rsid w:val="00BD055F"/>
    <w:rsid w:val="00BD210F"/>
    <w:rsid w:val="00BD3165"/>
    <w:rsid w:val="00BD40DA"/>
    <w:rsid w:val="00BD6BA3"/>
    <w:rsid w:val="00BD722E"/>
    <w:rsid w:val="00BE3039"/>
    <w:rsid w:val="00BE4989"/>
    <w:rsid w:val="00BE4C96"/>
    <w:rsid w:val="00BE5F76"/>
    <w:rsid w:val="00BE7512"/>
    <w:rsid w:val="00BF1FB1"/>
    <w:rsid w:val="00BF3FA3"/>
    <w:rsid w:val="00BF60AC"/>
    <w:rsid w:val="00BF6C84"/>
    <w:rsid w:val="00BF7617"/>
    <w:rsid w:val="00C00AE6"/>
    <w:rsid w:val="00C01AE4"/>
    <w:rsid w:val="00C022B6"/>
    <w:rsid w:val="00C04921"/>
    <w:rsid w:val="00C053D3"/>
    <w:rsid w:val="00C05D41"/>
    <w:rsid w:val="00C05F45"/>
    <w:rsid w:val="00C06711"/>
    <w:rsid w:val="00C070C7"/>
    <w:rsid w:val="00C102E8"/>
    <w:rsid w:val="00C11420"/>
    <w:rsid w:val="00C1248F"/>
    <w:rsid w:val="00C15714"/>
    <w:rsid w:val="00C22ADA"/>
    <w:rsid w:val="00C23C12"/>
    <w:rsid w:val="00C24D4E"/>
    <w:rsid w:val="00C27345"/>
    <w:rsid w:val="00C27A00"/>
    <w:rsid w:val="00C3461E"/>
    <w:rsid w:val="00C3696A"/>
    <w:rsid w:val="00C411E4"/>
    <w:rsid w:val="00C425B6"/>
    <w:rsid w:val="00C4375A"/>
    <w:rsid w:val="00C43C97"/>
    <w:rsid w:val="00C458C8"/>
    <w:rsid w:val="00C57D1B"/>
    <w:rsid w:val="00C57F19"/>
    <w:rsid w:val="00C60F99"/>
    <w:rsid w:val="00C61BE3"/>
    <w:rsid w:val="00C635AF"/>
    <w:rsid w:val="00C66695"/>
    <w:rsid w:val="00C71FD0"/>
    <w:rsid w:val="00C72E3A"/>
    <w:rsid w:val="00C75E7F"/>
    <w:rsid w:val="00C76F3E"/>
    <w:rsid w:val="00C812E4"/>
    <w:rsid w:val="00C82446"/>
    <w:rsid w:val="00C82FF6"/>
    <w:rsid w:val="00C8377B"/>
    <w:rsid w:val="00C864AA"/>
    <w:rsid w:val="00C86976"/>
    <w:rsid w:val="00C8791D"/>
    <w:rsid w:val="00C92FF1"/>
    <w:rsid w:val="00C93D40"/>
    <w:rsid w:val="00C96642"/>
    <w:rsid w:val="00CA25FE"/>
    <w:rsid w:val="00CA33C2"/>
    <w:rsid w:val="00CA4E5A"/>
    <w:rsid w:val="00CA50D3"/>
    <w:rsid w:val="00CA6D20"/>
    <w:rsid w:val="00CA795F"/>
    <w:rsid w:val="00CA7AEC"/>
    <w:rsid w:val="00CB39FD"/>
    <w:rsid w:val="00CB47C9"/>
    <w:rsid w:val="00CB4E58"/>
    <w:rsid w:val="00CB6EF1"/>
    <w:rsid w:val="00CB76E4"/>
    <w:rsid w:val="00CC248A"/>
    <w:rsid w:val="00CC7AC6"/>
    <w:rsid w:val="00CD1FDB"/>
    <w:rsid w:val="00CD2E1D"/>
    <w:rsid w:val="00CD4480"/>
    <w:rsid w:val="00CD5A93"/>
    <w:rsid w:val="00CD5C6E"/>
    <w:rsid w:val="00CD663B"/>
    <w:rsid w:val="00CD72BE"/>
    <w:rsid w:val="00CE0786"/>
    <w:rsid w:val="00CE3FF4"/>
    <w:rsid w:val="00CE558A"/>
    <w:rsid w:val="00CE5F1A"/>
    <w:rsid w:val="00CE7081"/>
    <w:rsid w:val="00CE733E"/>
    <w:rsid w:val="00CF019A"/>
    <w:rsid w:val="00CF0788"/>
    <w:rsid w:val="00CF4E8B"/>
    <w:rsid w:val="00D02288"/>
    <w:rsid w:val="00D0473B"/>
    <w:rsid w:val="00D06111"/>
    <w:rsid w:val="00D0708F"/>
    <w:rsid w:val="00D16C91"/>
    <w:rsid w:val="00D17736"/>
    <w:rsid w:val="00D21160"/>
    <w:rsid w:val="00D233BC"/>
    <w:rsid w:val="00D23492"/>
    <w:rsid w:val="00D25E9E"/>
    <w:rsid w:val="00D2757D"/>
    <w:rsid w:val="00D27F2C"/>
    <w:rsid w:val="00D30E09"/>
    <w:rsid w:val="00D3321D"/>
    <w:rsid w:val="00D34841"/>
    <w:rsid w:val="00D34A2A"/>
    <w:rsid w:val="00D34DAB"/>
    <w:rsid w:val="00D375A6"/>
    <w:rsid w:val="00D40091"/>
    <w:rsid w:val="00D43506"/>
    <w:rsid w:val="00D47FE6"/>
    <w:rsid w:val="00D5273D"/>
    <w:rsid w:val="00D60827"/>
    <w:rsid w:val="00D62706"/>
    <w:rsid w:val="00D627CE"/>
    <w:rsid w:val="00D63208"/>
    <w:rsid w:val="00D634CF"/>
    <w:rsid w:val="00D647D5"/>
    <w:rsid w:val="00D64E17"/>
    <w:rsid w:val="00D65DE8"/>
    <w:rsid w:val="00D67722"/>
    <w:rsid w:val="00D71493"/>
    <w:rsid w:val="00D720A3"/>
    <w:rsid w:val="00D75EC3"/>
    <w:rsid w:val="00D8026C"/>
    <w:rsid w:val="00D809F7"/>
    <w:rsid w:val="00D82EA2"/>
    <w:rsid w:val="00D83796"/>
    <w:rsid w:val="00D85FBF"/>
    <w:rsid w:val="00D908FA"/>
    <w:rsid w:val="00D9302E"/>
    <w:rsid w:val="00D931E2"/>
    <w:rsid w:val="00D93856"/>
    <w:rsid w:val="00D96046"/>
    <w:rsid w:val="00D967BF"/>
    <w:rsid w:val="00D96AC0"/>
    <w:rsid w:val="00D97EAF"/>
    <w:rsid w:val="00DA1994"/>
    <w:rsid w:val="00DA1DBA"/>
    <w:rsid w:val="00DA5FE9"/>
    <w:rsid w:val="00DB0295"/>
    <w:rsid w:val="00DB3200"/>
    <w:rsid w:val="00DB3A0D"/>
    <w:rsid w:val="00DB6DE2"/>
    <w:rsid w:val="00DB721D"/>
    <w:rsid w:val="00DC176E"/>
    <w:rsid w:val="00DC205F"/>
    <w:rsid w:val="00DC2D52"/>
    <w:rsid w:val="00DC3FEA"/>
    <w:rsid w:val="00DC561D"/>
    <w:rsid w:val="00DC6715"/>
    <w:rsid w:val="00DC794C"/>
    <w:rsid w:val="00DC7A65"/>
    <w:rsid w:val="00DD2261"/>
    <w:rsid w:val="00DD4C62"/>
    <w:rsid w:val="00DD556B"/>
    <w:rsid w:val="00DD56DB"/>
    <w:rsid w:val="00DE0EA7"/>
    <w:rsid w:val="00DE0ED4"/>
    <w:rsid w:val="00DE106C"/>
    <w:rsid w:val="00DE113D"/>
    <w:rsid w:val="00DE65CF"/>
    <w:rsid w:val="00DF145B"/>
    <w:rsid w:val="00DF16B4"/>
    <w:rsid w:val="00DF1CB1"/>
    <w:rsid w:val="00DF1F10"/>
    <w:rsid w:val="00DF2961"/>
    <w:rsid w:val="00DF3B83"/>
    <w:rsid w:val="00DF45D8"/>
    <w:rsid w:val="00DF46F6"/>
    <w:rsid w:val="00DF5179"/>
    <w:rsid w:val="00DF558D"/>
    <w:rsid w:val="00E01311"/>
    <w:rsid w:val="00E037BC"/>
    <w:rsid w:val="00E04562"/>
    <w:rsid w:val="00E05057"/>
    <w:rsid w:val="00E061C6"/>
    <w:rsid w:val="00E0681B"/>
    <w:rsid w:val="00E1181C"/>
    <w:rsid w:val="00E11AAC"/>
    <w:rsid w:val="00E1212A"/>
    <w:rsid w:val="00E12E82"/>
    <w:rsid w:val="00E15521"/>
    <w:rsid w:val="00E206ED"/>
    <w:rsid w:val="00E25323"/>
    <w:rsid w:val="00E25720"/>
    <w:rsid w:val="00E34E3A"/>
    <w:rsid w:val="00E3542D"/>
    <w:rsid w:val="00E377C5"/>
    <w:rsid w:val="00E46122"/>
    <w:rsid w:val="00E46F88"/>
    <w:rsid w:val="00E50343"/>
    <w:rsid w:val="00E54371"/>
    <w:rsid w:val="00E54590"/>
    <w:rsid w:val="00E5462C"/>
    <w:rsid w:val="00E54D7B"/>
    <w:rsid w:val="00E56780"/>
    <w:rsid w:val="00E56E4B"/>
    <w:rsid w:val="00E608EB"/>
    <w:rsid w:val="00E62893"/>
    <w:rsid w:val="00E62E4A"/>
    <w:rsid w:val="00E65441"/>
    <w:rsid w:val="00E65F37"/>
    <w:rsid w:val="00E66D2B"/>
    <w:rsid w:val="00E75F77"/>
    <w:rsid w:val="00E81988"/>
    <w:rsid w:val="00E86888"/>
    <w:rsid w:val="00E9048F"/>
    <w:rsid w:val="00E90F97"/>
    <w:rsid w:val="00E92B44"/>
    <w:rsid w:val="00E9339E"/>
    <w:rsid w:val="00E93D9D"/>
    <w:rsid w:val="00E95911"/>
    <w:rsid w:val="00EA09E3"/>
    <w:rsid w:val="00EA56AB"/>
    <w:rsid w:val="00EA6509"/>
    <w:rsid w:val="00EB0784"/>
    <w:rsid w:val="00EB0BB2"/>
    <w:rsid w:val="00EB2AF1"/>
    <w:rsid w:val="00EB54B7"/>
    <w:rsid w:val="00EB78A0"/>
    <w:rsid w:val="00EC2642"/>
    <w:rsid w:val="00EC486D"/>
    <w:rsid w:val="00EC609A"/>
    <w:rsid w:val="00ED0C9A"/>
    <w:rsid w:val="00ED10C6"/>
    <w:rsid w:val="00ED31A4"/>
    <w:rsid w:val="00EE27A1"/>
    <w:rsid w:val="00EE4424"/>
    <w:rsid w:val="00EE5670"/>
    <w:rsid w:val="00EE67E1"/>
    <w:rsid w:val="00EE6C2A"/>
    <w:rsid w:val="00EF1701"/>
    <w:rsid w:val="00EF2972"/>
    <w:rsid w:val="00EF32E4"/>
    <w:rsid w:val="00EF69D8"/>
    <w:rsid w:val="00F01248"/>
    <w:rsid w:val="00F03488"/>
    <w:rsid w:val="00F042AE"/>
    <w:rsid w:val="00F0707F"/>
    <w:rsid w:val="00F07345"/>
    <w:rsid w:val="00F112C0"/>
    <w:rsid w:val="00F1206E"/>
    <w:rsid w:val="00F13630"/>
    <w:rsid w:val="00F1436B"/>
    <w:rsid w:val="00F14685"/>
    <w:rsid w:val="00F14C70"/>
    <w:rsid w:val="00F158B9"/>
    <w:rsid w:val="00F168B7"/>
    <w:rsid w:val="00F26E00"/>
    <w:rsid w:val="00F277B6"/>
    <w:rsid w:val="00F32165"/>
    <w:rsid w:val="00F356E5"/>
    <w:rsid w:val="00F3587E"/>
    <w:rsid w:val="00F36194"/>
    <w:rsid w:val="00F43634"/>
    <w:rsid w:val="00F47542"/>
    <w:rsid w:val="00F55C4A"/>
    <w:rsid w:val="00F608D7"/>
    <w:rsid w:val="00F619ED"/>
    <w:rsid w:val="00F64870"/>
    <w:rsid w:val="00F649AA"/>
    <w:rsid w:val="00F65BCE"/>
    <w:rsid w:val="00F65E5D"/>
    <w:rsid w:val="00F664B0"/>
    <w:rsid w:val="00F7058A"/>
    <w:rsid w:val="00F72B08"/>
    <w:rsid w:val="00F73197"/>
    <w:rsid w:val="00F80BC7"/>
    <w:rsid w:val="00F839CC"/>
    <w:rsid w:val="00F84877"/>
    <w:rsid w:val="00F8659E"/>
    <w:rsid w:val="00F94C76"/>
    <w:rsid w:val="00FA0A62"/>
    <w:rsid w:val="00FA1199"/>
    <w:rsid w:val="00FA4560"/>
    <w:rsid w:val="00FA49B5"/>
    <w:rsid w:val="00FA5B3E"/>
    <w:rsid w:val="00FA5C2E"/>
    <w:rsid w:val="00FA6DF6"/>
    <w:rsid w:val="00FB281D"/>
    <w:rsid w:val="00FB6A6A"/>
    <w:rsid w:val="00FB7A65"/>
    <w:rsid w:val="00FC13BF"/>
    <w:rsid w:val="00FC1F95"/>
    <w:rsid w:val="00FC2079"/>
    <w:rsid w:val="00FC2C10"/>
    <w:rsid w:val="00FC69E2"/>
    <w:rsid w:val="00FD0FC9"/>
    <w:rsid w:val="00FD4046"/>
    <w:rsid w:val="00FD6321"/>
    <w:rsid w:val="00FD70B1"/>
    <w:rsid w:val="00FD771E"/>
    <w:rsid w:val="00FE3077"/>
    <w:rsid w:val="00FE5B2E"/>
    <w:rsid w:val="00FE5D80"/>
    <w:rsid w:val="00FE61CF"/>
    <w:rsid w:val="00FE6B10"/>
    <w:rsid w:val="00FF1088"/>
    <w:rsid w:val="00FF1B64"/>
    <w:rsid w:val="00FF3388"/>
    <w:rsid w:val="00FF3882"/>
    <w:rsid w:val="00FF5C34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8f6fe"/>
    </o:shapedefaults>
    <o:shapelayout v:ext="edit">
      <o:idmap v:ext="edit" data="2"/>
    </o:shapelayout>
  </w:shapeDefaults>
  <w:decimalSymbol w:val="."/>
  <w:listSeparator w:val=","/>
  <w14:docId w14:val="225B4022"/>
  <w15:docId w15:val="{BFD34AE5-8C00-4002-8622-6720F325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B3C49"/>
    <w:pPr>
      <w:spacing w:before="120" w:after="120" w:line="360" w:lineRule="auto"/>
    </w:pPr>
    <w:rPr>
      <w:rFonts w:ascii="Arial" w:hAnsi="Arial" w:cs="Tahoma"/>
      <w:sz w:val="28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C49"/>
    <w:pPr>
      <w:keepNext/>
      <w:keepLines/>
      <w:outlineLvl w:val="0"/>
    </w:pPr>
    <w:rPr>
      <w:rFonts w:cs="Times New Roman"/>
      <w:b/>
      <w:bCs/>
      <w:sz w:val="48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3B7F68"/>
    <w:pPr>
      <w:keepNext/>
      <w:keepLines/>
      <w:outlineLvl w:val="1"/>
    </w:pPr>
    <w:rPr>
      <w:rFonts w:cstheme="minorHAnsi"/>
      <w:b/>
      <w:bCs/>
      <w:color w:val="2D4584"/>
      <w:sz w:val="36"/>
      <w:szCs w:val="56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3B7F68"/>
    <w:pPr>
      <w:keepNext/>
      <w:spacing w:before="600"/>
      <w:outlineLvl w:val="2"/>
    </w:pPr>
    <w:rPr>
      <w:rFonts w:cs="Times New Roman"/>
      <w:b/>
      <w:bCs/>
      <w:color w:val="383838" w:themeColor="text2"/>
      <w:sz w:val="32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F7C"/>
    <w:pPr>
      <w:keepNext/>
      <w:keepLines/>
      <w:spacing w:before="40" w:after="0"/>
      <w:outlineLvl w:val="3"/>
    </w:pPr>
    <w:rPr>
      <w:rFonts w:eastAsiaTheme="majorEastAsia" w:cstheme="majorBidi"/>
      <w:b/>
      <w:iCs/>
      <w:color w:val="383838" w:themeColor="text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B3C49"/>
    <w:rPr>
      <w:rFonts w:ascii="Arial" w:hAnsi="Arial"/>
      <w:b/>
      <w:bCs/>
      <w:sz w:val="48"/>
      <w:szCs w:val="28"/>
      <w:lang w:val="x-none" w:eastAsia="x-none"/>
    </w:rPr>
  </w:style>
  <w:style w:type="character" w:customStyle="1" w:styleId="Heading2Char">
    <w:name w:val="Heading 2 Char"/>
    <w:link w:val="Heading2"/>
    <w:uiPriority w:val="9"/>
    <w:rsid w:val="003B7F68"/>
    <w:rPr>
      <w:rFonts w:ascii="Arial" w:hAnsi="Arial" w:cstheme="minorHAnsi"/>
      <w:b/>
      <w:bCs/>
      <w:color w:val="2D4584"/>
      <w:sz w:val="36"/>
      <w:szCs w:val="56"/>
      <w:lang w:val="x-none" w:eastAsia="x-none"/>
    </w:rPr>
  </w:style>
  <w:style w:type="character" w:styleId="Strong">
    <w:name w:val="Strong"/>
    <w:uiPriority w:val="22"/>
    <w:qFormat/>
    <w:rsid w:val="003B7F68"/>
    <w:rPr>
      <w:rFonts w:ascii="Arial" w:hAnsi="Arial"/>
      <w:b/>
      <w:bCs/>
      <w:color w:val="2D4584"/>
      <w:sz w:val="28"/>
    </w:rPr>
  </w:style>
  <w:style w:type="paragraph" w:customStyle="1" w:styleId="captions">
    <w:name w:val="captions"/>
    <w:basedOn w:val="Normal"/>
    <w:qFormat/>
    <w:rsid w:val="007141F0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41F0"/>
    <w:pPr>
      <w:spacing w:before="0" w:after="0" w:line="240" w:lineRule="auto"/>
    </w:pPr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7141F0"/>
    <w:rPr>
      <w:rFonts w:ascii="Tahoma" w:hAnsi="Tahoma" w:cs="Tahoma"/>
      <w:sz w:val="16"/>
      <w:szCs w:val="16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90F97"/>
    <w:rPr>
      <w:rFonts w:ascii="Tahoma" w:hAnsi="Tahoma" w:cs="Times New Roman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E90F97"/>
    <w:rPr>
      <w:rFonts w:ascii="Tahoma" w:hAnsi="Tahoma" w:cs="Tahoma"/>
      <w:sz w:val="16"/>
      <w:szCs w:val="16"/>
      <w:lang w:val="en-GB" w:eastAsia="en-US"/>
    </w:rPr>
  </w:style>
  <w:style w:type="character" w:styleId="Hyperlink">
    <w:name w:val="Hyperlink"/>
    <w:uiPriority w:val="99"/>
    <w:unhideWhenUsed/>
    <w:rsid w:val="003B7F68"/>
    <w:rPr>
      <w:rFonts w:ascii="Arial" w:hAnsi="Arial"/>
      <w:b/>
      <w:color w:val="383838" w:themeColor="text2"/>
      <w:sz w:val="28"/>
      <w:u w:val="single"/>
    </w:rPr>
  </w:style>
  <w:style w:type="character" w:customStyle="1" w:styleId="IntenseEmphasis1">
    <w:name w:val="Intense Emphasis1"/>
    <w:uiPriority w:val="21"/>
    <w:qFormat/>
    <w:rsid w:val="00941718"/>
    <w:rPr>
      <w:b/>
      <w:bCs/>
      <w:i/>
      <w:iCs/>
      <w:color w:val="4F81BD"/>
    </w:rPr>
  </w:style>
  <w:style w:type="paragraph" w:styleId="TOCHeading">
    <w:name w:val="TOC Heading"/>
    <w:basedOn w:val="Heading2"/>
    <w:next w:val="Normal"/>
    <w:uiPriority w:val="39"/>
    <w:unhideWhenUsed/>
    <w:qFormat/>
    <w:rsid w:val="008F3813"/>
  </w:style>
  <w:style w:type="paragraph" w:customStyle="1" w:styleId="Pa1">
    <w:name w:val="Pa1"/>
    <w:basedOn w:val="Normal"/>
    <w:next w:val="Normal"/>
    <w:uiPriority w:val="99"/>
    <w:rsid w:val="009E592B"/>
    <w:pPr>
      <w:autoSpaceDE w:val="0"/>
      <w:autoSpaceDN w:val="0"/>
      <w:adjustRightInd w:val="0"/>
      <w:spacing w:before="0" w:after="0" w:line="201" w:lineRule="atLeast"/>
    </w:pPr>
    <w:rPr>
      <w:rFonts w:ascii="Gotham Medium" w:hAnsi="Gotham Medium" w:cs="Times New Roman"/>
      <w:sz w:val="24"/>
      <w:szCs w:val="24"/>
      <w:lang w:eastAsia="en-AU"/>
    </w:rPr>
  </w:style>
  <w:style w:type="character" w:customStyle="1" w:styleId="A1">
    <w:name w:val="A1"/>
    <w:uiPriority w:val="99"/>
    <w:rsid w:val="006355FB"/>
    <w:rPr>
      <w:rFonts w:cs="Gotham Medium"/>
      <w:color w:val="E31736"/>
      <w:sz w:val="42"/>
      <w:szCs w:val="42"/>
    </w:rPr>
  </w:style>
  <w:style w:type="character" w:customStyle="1" w:styleId="Heading3Char">
    <w:name w:val="Heading 3 Char"/>
    <w:link w:val="Heading3"/>
    <w:uiPriority w:val="9"/>
    <w:rsid w:val="003B7F68"/>
    <w:rPr>
      <w:rFonts w:ascii="Arial" w:hAnsi="Arial"/>
      <w:b/>
      <w:bCs/>
      <w:color w:val="383838" w:themeColor="text2"/>
      <w:sz w:val="32"/>
      <w:szCs w:val="26"/>
      <w:lang w:eastAsia="en-US"/>
    </w:rPr>
  </w:style>
  <w:style w:type="paragraph" w:styleId="BodyText">
    <w:name w:val="Body Text"/>
    <w:link w:val="BodyTextChar"/>
    <w:uiPriority w:val="99"/>
    <w:rsid w:val="00DC2D52"/>
    <w:pPr>
      <w:spacing w:before="240" w:line="320" w:lineRule="atLeast"/>
      <w:jc w:val="both"/>
    </w:pPr>
    <w:rPr>
      <w:rFonts w:ascii="Times New Roman" w:hAnsi="Times New Roman"/>
      <w:sz w:val="26"/>
    </w:rPr>
  </w:style>
  <w:style w:type="character" w:customStyle="1" w:styleId="BodyTextChar">
    <w:name w:val="Body Text Char"/>
    <w:link w:val="BodyText"/>
    <w:uiPriority w:val="99"/>
    <w:rsid w:val="00DC2D52"/>
    <w:rPr>
      <w:rFonts w:ascii="Times New Roman" w:hAnsi="Times New Roman"/>
      <w:sz w:val="26"/>
      <w:lang w:val="en-AU" w:eastAsia="en-AU" w:bidi="ar-SA"/>
    </w:rPr>
  </w:style>
  <w:style w:type="paragraph" w:customStyle="1" w:styleId="LightList-Accent51">
    <w:name w:val="Light List - Accent 51"/>
    <w:basedOn w:val="Normal"/>
    <w:uiPriority w:val="34"/>
    <w:qFormat/>
    <w:rsid w:val="00C23C1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134CC3"/>
    <w:rPr>
      <w:rFonts w:ascii="Arial" w:hAnsi="Arial" w:cs="Tahoma"/>
      <w:sz w:val="28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134CC3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link w:val="Footer"/>
    <w:uiPriority w:val="99"/>
    <w:rsid w:val="00134CC3"/>
    <w:rPr>
      <w:rFonts w:ascii="Arial" w:hAnsi="Arial" w:cs="Tahoma"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E461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6122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46122"/>
    <w:rPr>
      <w:rFonts w:ascii="Arial" w:hAnsi="Arial" w:cs="Tahom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612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46122"/>
    <w:rPr>
      <w:rFonts w:ascii="Arial" w:hAnsi="Arial" w:cs="Tahoma"/>
      <w:b/>
      <w:bCs/>
      <w:lang w:val="en-GB" w:eastAsia="en-US"/>
    </w:rPr>
  </w:style>
  <w:style w:type="paragraph" w:customStyle="1" w:styleId="DarkList-Accent31">
    <w:name w:val="Dark List - Accent 31"/>
    <w:hidden/>
    <w:uiPriority w:val="99"/>
    <w:semiHidden/>
    <w:rsid w:val="000B4D35"/>
    <w:rPr>
      <w:rFonts w:ascii="Arial" w:hAnsi="Arial" w:cs="Tahoma"/>
      <w:sz w:val="28"/>
      <w:szCs w:val="22"/>
      <w:lang w:val="en-GB" w:eastAsia="en-US"/>
    </w:rPr>
  </w:style>
  <w:style w:type="table" w:styleId="TableGrid">
    <w:name w:val="Table Grid"/>
    <w:basedOn w:val="TableNormal"/>
    <w:uiPriority w:val="59"/>
    <w:rsid w:val="0075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uiPriority w:val="99"/>
    <w:semiHidden/>
    <w:unhideWhenUsed/>
    <w:rsid w:val="003C25FD"/>
  </w:style>
  <w:style w:type="paragraph" w:styleId="TOC1">
    <w:name w:val="toc 1"/>
    <w:basedOn w:val="Normal"/>
    <w:next w:val="Normal"/>
    <w:autoRedefine/>
    <w:uiPriority w:val="39"/>
    <w:unhideWhenUsed/>
    <w:rsid w:val="00E3542D"/>
    <w:pPr>
      <w:pBdr>
        <w:bottom w:val="single" w:sz="8" w:space="1" w:color="2D4584"/>
        <w:between w:val="single" w:sz="8" w:space="1" w:color="2D4584"/>
      </w:pBdr>
      <w:tabs>
        <w:tab w:val="right" w:pos="9016"/>
      </w:tabs>
      <w:spacing w:before="840" w:after="0" w:line="276" w:lineRule="auto"/>
    </w:pPr>
    <w:rPr>
      <w:noProof/>
    </w:rPr>
  </w:style>
  <w:style w:type="paragraph" w:styleId="TOC2">
    <w:name w:val="toc 2"/>
    <w:basedOn w:val="TOC1"/>
    <w:next w:val="Normal"/>
    <w:autoRedefine/>
    <w:uiPriority w:val="39"/>
    <w:unhideWhenUsed/>
    <w:rsid w:val="00D30E09"/>
  </w:style>
  <w:style w:type="paragraph" w:customStyle="1" w:styleId="Tablespacerrow">
    <w:name w:val="Table spacer row"/>
    <w:basedOn w:val="captions"/>
    <w:qFormat/>
    <w:rsid w:val="00397314"/>
    <w:pPr>
      <w:jc w:val="center"/>
    </w:pPr>
    <w:rPr>
      <w:noProof/>
      <w:sz w:val="8"/>
      <w:lang w:val="en-US"/>
    </w:rPr>
  </w:style>
  <w:style w:type="paragraph" w:styleId="ListParagraph">
    <w:name w:val="List Paragraph"/>
    <w:basedOn w:val="Normal"/>
    <w:uiPriority w:val="34"/>
    <w:qFormat/>
    <w:rsid w:val="003B7F68"/>
    <w:pPr>
      <w:numPr>
        <w:numId w:val="2"/>
      </w:numPr>
      <w:spacing w:after="240"/>
      <w:ind w:left="714" w:hanging="357"/>
      <w:contextualSpacing/>
    </w:pPr>
  </w:style>
  <w:style w:type="character" w:styleId="PlaceholderText">
    <w:name w:val="Placeholder Text"/>
    <w:basedOn w:val="DefaultParagraphFont"/>
    <w:uiPriority w:val="99"/>
    <w:semiHidden/>
    <w:rsid w:val="00A2170B"/>
    <w:rPr>
      <w:color w:val="595959" w:themeColor="text1" w:themeTint="A6"/>
    </w:rPr>
  </w:style>
  <w:style w:type="paragraph" w:customStyle="1" w:styleId="Listintroduction">
    <w:name w:val="List introduction"/>
    <w:basedOn w:val="Normal"/>
    <w:qFormat/>
    <w:rsid w:val="009E592B"/>
    <w:pPr>
      <w:spacing w:before="360" w:after="0"/>
    </w:pPr>
  </w:style>
  <w:style w:type="paragraph" w:customStyle="1" w:styleId="Image">
    <w:name w:val="Image"/>
    <w:basedOn w:val="Normal"/>
    <w:qFormat/>
    <w:rsid w:val="00B33BD6"/>
    <w:pPr>
      <w:spacing w:before="1080" w:after="1080"/>
      <w:jc w:val="center"/>
    </w:pPr>
    <w:rPr>
      <w:sz w:val="20"/>
      <w:szCs w:val="20"/>
    </w:rPr>
  </w:style>
  <w:style w:type="paragraph" w:styleId="Subtitle">
    <w:name w:val="Subtitle"/>
    <w:basedOn w:val="Heading2"/>
    <w:next w:val="Normal"/>
    <w:link w:val="SubtitleChar"/>
    <w:uiPriority w:val="11"/>
    <w:qFormat/>
    <w:rsid w:val="00662F7C"/>
    <w:rPr>
      <w:lang w:val="en-AU"/>
    </w:rPr>
  </w:style>
  <w:style w:type="character" w:customStyle="1" w:styleId="SubtitleChar">
    <w:name w:val="Subtitle Char"/>
    <w:basedOn w:val="DefaultParagraphFont"/>
    <w:link w:val="Subtitle"/>
    <w:uiPriority w:val="11"/>
    <w:rsid w:val="00662F7C"/>
    <w:rPr>
      <w:rFonts w:ascii="Arial" w:hAnsi="Arial"/>
      <w:b/>
      <w:bCs/>
      <w:sz w:val="44"/>
      <w:szCs w:val="26"/>
      <w:lang w:eastAsia="x-none"/>
    </w:rPr>
  </w:style>
  <w:style w:type="paragraph" w:customStyle="1" w:styleId="Wordlistterm">
    <w:name w:val="Word list term"/>
    <w:basedOn w:val="Normal"/>
    <w:next w:val="Normal"/>
    <w:qFormat/>
    <w:rsid w:val="003B7F68"/>
    <w:pPr>
      <w:spacing w:before="240"/>
      <w:outlineLvl w:val="2"/>
    </w:pPr>
    <w:rPr>
      <w:b/>
      <w:color w:val="2D458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F7C"/>
    <w:rPr>
      <w:rFonts w:ascii="Arial" w:eastAsiaTheme="majorEastAsia" w:hAnsi="Arial" w:cstheme="majorBidi"/>
      <w:b/>
      <w:iCs/>
      <w:color w:val="383838" w:themeColor="text2"/>
      <w:sz w:val="32"/>
      <w:szCs w:val="22"/>
      <w:lang w:eastAsia="en-US"/>
    </w:rPr>
  </w:style>
  <w:style w:type="table" w:customStyle="1" w:styleId="Style1">
    <w:name w:val="Style1"/>
    <w:basedOn w:val="TableNormal"/>
    <w:uiPriority w:val="99"/>
    <w:rsid w:val="003C7BC8"/>
    <w:tblPr/>
    <w:tblStylePr w:type="firstCol">
      <w:tblPr>
        <w:tblCellMar>
          <w:top w:w="0" w:type="dxa"/>
          <w:left w:w="108" w:type="dxa"/>
          <w:bottom w:w="0" w:type="dxa"/>
          <w:right w:w="284" w:type="dxa"/>
        </w:tblCellMar>
      </w:tblPr>
    </w:tblStylePr>
  </w:style>
  <w:style w:type="paragraph" w:styleId="Revision">
    <w:name w:val="Revision"/>
    <w:hidden/>
    <w:uiPriority w:val="99"/>
    <w:semiHidden/>
    <w:rsid w:val="00582A0E"/>
    <w:rPr>
      <w:rFonts w:ascii="Arial" w:hAnsi="Arial" w:cs="Tahoma"/>
      <w:sz w:val="28"/>
      <w:szCs w:val="22"/>
      <w:lang w:eastAsia="en-US"/>
    </w:rPr>
  </w:style>
  <w:style w:type="character" w:styleId="UnresolvedMention">
    <w:name w:val="Unresolved Mention"/>
    <w:basedOn w:val="DefaultParagraphFont"/>
    <w:uiPriority w:val="99"/>
    <w:rsid w:val="00FB281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B281D"/>
    <w:rPr>
      <w:color w:val="800080" w:themeColor="followedHyperlink"/>
      <w:u w:val="single"/>
    </w:rPr>
  </w:style>
  <w:style w:type="character" w:customStyle="1" w:styleId="Statstyle">
    <w:name w:val="Stat style"/>
    <w:basedOn w:val="DefaultParagraphFont"/>
    <w:uiPriority w:val="1"/>
    <w:qFormat/>
    <w:rsid w:val="003B7F68"/>
    <w:rPr>
      <w:rFonts w:ascii="Arial" w:hAnsi="Arial"/>
      <w:b/>
      <w:color w:val="000000" w:themeColor="text1"/>
      <w:position w:val="-2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2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rsay.sa.gov.au/draft-state-disability-inclusion-plan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formationaccessgroup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inclusive.sa.gov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HSDisabilityInclusion@sa.gov.au" TargetMode="Externa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IAG%20templates%20Easy%20Read\0_Blank%20Template\XXXX%20-%20Blank%20-%20Easy%20Read%20Word%20Template%20-%20ER%20-%20v1a%20-%20January%20202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3016FDC26C4D57BE36D3F85612A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36455-6A9C-4B96-9013-3212B8CFADC7}"/>
      </w:docPartPr>
      <w:docPartBody>
        <w:p w:rsidR="006337DE" w:rsidRDefault="006337DE">
          <w:pPr>
            <w:pStyle w:val="243016FDC26C4D57BE36D3F85612AEFA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2FA65BE832FE462992E93F26A6DAE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33EF9-0777-4D46-AC4B-3529F005DD6F}"/>
      </w:docPartPr>
      <w:docPartBody>
        <w:p w:rsidR="006337DE" w:rsidRDefault="006337DE" w:rsidP="006337DE">
          <w:pPr>
            <w:pStyle w:val="2FA65BE832FE462992E93F26A6DAE673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259CDB631B1047B6B17BDD4953768D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D1C46-D0F4-4D23-9AB2-38448629B89D}"/>
      </w:docPartPr>
      <w:docPartBody>
        <w:p w:rsidR="006337DE" w:rsidRDefault="006337DE" w:rsidP="006337DE">
          <w:pPr>
            <w:pStyle w:val="259CDB631B1047B6B17BDD4953768D22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3222955B8A704E3387378D277BD552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A261C-34D0-4F59-8C5D-086941AB0F4B}"/>
      </w:docPartPr>
      <w:docPartBody>
        <w:p w:rsidR="005E4DDF" w:rsidRDefault="005E4DDF" w:rsidP="005E4DDF">
          <w:pPr>
            <w:pStyle w:val="3222955B8A704E3387378D277BD5521F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A1BC39CD7D264CFB95A98233C692A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D9013-49C2-4CAB-B5D0-2D3264BE5887}"/>
      </w:docPartPr>
      <w:docPartBody>
        <w:p w:rsidR="005E4DDF" w:rsidRDefault="005E4DDF" w:rsidP="005E4DDF">
          <w:pPr>
            <w:pStyle w:val="A1BC39CD7D264CFB95A98233C692A399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2491BD4DB284419AA996CFF2A6D90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79471-AC71-4AB9-A2C6-A244D0C985AE}"/>
      </w:docPartPr>
      <w:docPartBody>
        <w:p w:rsidR="005E4DDF" w:rsidRDefault="005E4DDF" w:rsidP="005E4DDF">
          <w:pPr>
            <w:pStyle w:val="2491BD4DB284419AA996CFF2A6D90F83"/>
          </w:pPr>
          <w:r>
            <w:rPr>
              <w:rStyle w:val="PlaceholderText"/>
              <w:color w:val="FF0000"/>
            </w:rPr>
            <w:t>FORMAT</w:t>
          </w:r>
        </w:p>
      </w:docPartBody>
    </w:docPart>
    <w:docPart>
      <w:docPartPr>
        <w:name w:val="EE599CFCF19F4C699D605A7AF687D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D9603C-2FC6-4BE6-ADD5-457DD483C3A0}"/>
      </w:docPartPr>
      <w:docPartBody>
        <w:p w:rsidR="005E4DDF" w:rsidRDefault="005E4DDF" w:rsidP="005E4DDF">
          <w:pPr>
            <w:pStyle w:val="EE599CFCF19F4C699D605A7AF687D244"/>
          </w:pPr>
          <w:r>
            <w:rPr>
              <w:rStyle w:val="PlaceholderText"/>
              <w:color w:val="FF0000"/>
            </w:rPr>
            <w:t>FORMAT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otham Medium">
    <w:altName w:val="Calibri"/>
    <w:charset w:val="00"/>
    <w:family w:val="auto"/>
    <w:pitch w:val="variable"/>
    <w:sig w:usb0="A10000FF" w:usb1="4000005B" w:usb2="00000000" w:usb3="00000000" w:csb0="000001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DE"/>
    <w:rsid w:val="00014B19"/>
    <w:rsid w:val="00035462"/>
    <w:rsid w:val="00035B16"/>
    <w:rsid w:val="00045ADC"/>
    <w:rsid w:val="00052B4F"/>
    <w:rsid w:val="000734F1"/>
    <w:rsid w:val="000E2A74"/>
    <w:rsid w:val="0016587F"/>
    <w:rsid w:val="0019691A"/>
    <w:rsid w:val="001E79E6"/>
    <w:rsid w:val="003033FD"/>
    <w:rsid w:val="005D1481"/>
    <w:rsid w:val="005E4DDF"/>
    <w:rsid w:val="005F5B43"/>
    <w:rsid w:val="006216B9"/>
    <w:rsid w:val="006337DE"/>
    <w:rsid w:val="006873BF"/>
    <w:rsid w:val="00726D18"/>
    <w:rsid w:val="007C27A1"/>
    <w:rsid w:val="00833F4B"/>
    <w:rsid w:val="008931E6"/>
    <w:rsid w:val="008B3BEB"/>
    <w:rsid w:val="009404A7"/>
    <w:rsid w:val="00AC6C8C"/>
    <w:rsid w:val="00C60F99"/>
    <w:rsid w:val="00E66B79"/>
    <w:rsid w:val="00F62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4DDF"/>
    <w:rPr>
      <w:color w:val="595959" w:themeColor="text1" w:themeTint="A6"/>
    </w:rPr>
  </w:style>
  <w:style w:type="paragraph" w:customStyle="1" w:styleId="243016FDC26C4D57BE36D3F85612AEFA">
    <w:name w:val="243016FDC26C4D57BE36D3F85612AEFA"/>
  </w:style>
  <w:style w:type="paragraph" w:customStyle="1" w:styleId="2FA65BE832FE462992E93F26A6DAE673">
    <w:name w:val="2FA65BE832FE462992E93F26A6DAE673"/>
    <w:rsid w:val="006337DE"/>
  </w:style>
  <w:style w:type="paragraph" w:customStyle="1" w:styleId="259CDB631B1047B6B17BDD4953768D22">
    <w:name w:val="259CDB631B1047B6B17BDD4953768D22"/>
    <w:rsid w:val="006337DE"/>
  </w:style>
  <w:style w:type="paragraph" w:customStyle="1" w:styleId="3222955B8A704E3387378D277BD5521F">
    <w:name w:val="3222955B8A704E3387378D277BD5521F"/>
    <w:rsid w:val="005E4DDF"/>
  </w:style>
  <w:style w:type="paragraph" w:customStyle="1" w:styleId="A1BC39CD7D264CFB95A98233C692A399">
    <w:name w:val="A1BC39CD7D264CFB95A98233C692A399"/>
    <w:rsid w:val="005E4DDF"/>
  </w:style>
  <w:style w:type="paragraph" w:customStyle="1" w:styleId="2491BD4DB284419AA996CFF2A6D90F83">
    <w:name w:val="2491BD4DB284419AA996CFF2A6D90F83"/>
    <w:rsid w:val="005E4DDF"/>
  </w:style>
  <w:style w:type="paragraph" w:customStyle="1" w:styleId="EE599CFCF19F4C699D605A7AF687D244">
    <w:name w:val="EE599CFCF19F4C699D605A7AF687D244"/>
    <w:rsid w:val="005E4D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PLACE COLOURS">
      <a:dk1>
        <a:sysClr val="windowText" lastClr="000000"/>
      </a:dk1>
      <a:lt1>
        <a:sysClr val="window" lastClr="FFFFFF"/>
      </a:lt1>
      <a:dk2>
        <a:srgbClr val="383838"/>
      </a:dk2>
      <a:lt2>
        <a:srgbClr val="FFFFFF"/>
      </a:lt2>
      <a:accent1>
        <a:srgbClr val="C8C8C8"/>
      </a:accent1>
      <a:accent2>
        <a:srgbClr val="FFFF00"/>
      </a:accent2>
      <a:accent3>
        <a:srgbClr val="FFFF00"/>
      </a:accent3>
      <a:accent4>
        <a:srgbClr val="FFFF00"/>
      </a:accent4>
      <a:accent5>
        <a:srgbClr val="FFFF00"/>
      </a:accent5>
      <a:accent6>
        <a:srgbClr val="FFFF00"/>
      </a:accent6>
      <a:hlink>
        <a:srgbClr val="383838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ABEE3-667F-4FCD-B9EC-869756885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XXXX - Blank - Easy Read Word Template - ER - v1a - January 2025</Template>
  <TotalTime>1</TotalTime>
  <Pages>1</Pages>
  <Words>1788</Words>
  <Characters>10196</Characters>
  <Application>Microsoft Office Word</Application>
  <DocSecurity>4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State Disability Inclusion Plan 2025–2029 - Easy Read</vt:lpstr>
    </vt:vector>
  </TitlesOfParts>
  <Company>Hewlett-Packard</Company>
  <LinksUpToDate>false</LinksUpToDate>
  <CharactersWithSpaces>11961</CharactersWithSpaces>
  <SharedDoc>false</SharedDoc>
  <HLinks>
    <vt:vector size="6" baseType="variant">
      <vt:variant>
        <vt:i4>2883616</vt:i4>
      </vt:variant>
      <vt:variant>
        <vt:i4>0</vt:i4>
      </vt:variant>
      <vt:variant>
        <vt:i4>0</vt:i4>
      </vt:variant>
      <vt:variant>
        <vt:i4>5</vt:i4>
      </vt:variant>
      <vt:variant>
        <vt:lpwstr>http://www.informationaccessgroup.com/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State Disability Inclusion Plan 2025–2029 - Easy Read</dc:title>
  <dc:creator>Government of South Australia Department of Human Services</dc:creator>
  <cp:lastModifiedBy>Carrangis, Natalie (DHS)</cp:lastModifiedBy>
  <cp:revision>2</cp:revision>
  <cp:lastPrinted>2011-12-12T01:40:00Z</cp:lastPrinted>
  <dcterms:created xsi:type="dcterms:W3CDTF">2025-05-12T10:31:00Z</dcterms:created>
  <dcterms:modified xsi:type="dcterms:W3CDTF">2025-05-12T10:31:00Z</dcterms:modified>
</cp:coreProperties>
</file>